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358" w:rsidRDefault="00993358" w:rsidP="006772A0">
      <w:pPr>
        <w:jc w:val="center"/>
        <w:rPr>
          <w:b/>
        </w:rPr>
      </w:pPr>
      <w:r w:rsidRPr="00E63399"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Logo_school.jpg" style="width:278.25pt;height:223.5pt;visibility:visible">
            <v:imagedata r:id="rId5" o:title=""/>
          </v:shape>
        </w:pict>
      </w:r>
    </w:p>
    <w:p w:rsidR="00993358" w:rsidRDefault="00993358" w:rsidP="006772A0">
      <w:pPr>
        <w:jc w:val="center"/>
        <w:rPr>
          <w:b/>
        </w:rPr>
      </w:pPr>
    </w:p>
    <w:p w:rsidR="00993358" w:rsidRDefault="00993358" w:rsidP="006772A0">
      <w:pPr>
        <w:jc w:val="center"/>
        <w:rPr>
          <w:b/>
        </w:rPr>
      </w:pPr>
    </w:p>
    <w:p w:rsidR="00993358" w:rsidRDefault="00993358" w:rsidP="006772A0">
      <w:pPr>
        <w:jc w:val="center"/>
        <w:rPr>
          <w:b/>
        </w:rPr>
      </w:pPr>
    </w:p>
    <w:p w:rsidR="00993358" w:rsidRPr="00CD396B" w:rsidRDefault="00993358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Публичный отчет директора</w:t>
      </w:r>
    </w:p>
    <w:p w:rsidR="00993358" w:rsidRPr="00CD396B" w:rsidRDefault="00993358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Государственного общеобразовательного учреждения </w:t>
      </w:r>
    </w:p>
    <w:p w:rsidR="00993358" w:rsidRDefault="00993358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средней школы №229 </w:t>
      </w:r>
    </w:p>
    <w:p w:rsidR="00993358" w:rsidRPr="00CD396B" w:rsidRDefault="00993358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Адмиралтейского района </w:t>
      </w:r>
    </w:p>
    <w:p w:rsidR="00993358" w:rsidRPr="00CD396B" w:rsidRDefault="00993358" w:rsidP="006772A0">
      <w:pPr>
        <w:jc w:val="center"/>
        <w:rPr>
          <w:b/>
          <w:sz w:val="52"/>
          <w:szCs w:val="52"/>
        </w:rPr>
      </w:pPr>
      <w:r w:rsidRPr="00CD396B">
        <w:rPr>
          <w:b/>
          <w:sz w:val="52"/>
          <w:szCs w:val="52"/>
        </w:rPr>
        <w:t xml:space="preserve">Санкт-Петербурга  </w:t>
      </w:r>
    </w:p>
    <w:p w:rsidR="00993358" w:rsidRDefault="00993358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з</w:t>
      </w:r>
      <w:r w:rsidRPr="00CD396B">
        <w:rPr>
          <w:b/>
          <w:sz w:val="52"/>
          <w:szCs w:val="52"/>
        </w:rPr>
        <w:t xml:space="preserve">а 2013-2014 учебный год </w:t>
      </w:r>
    </w:p>
    <w:p w:rsidR="00993358" w:rsidRPr="00CD396B" w:rsidRDefault="00993358" w:rsidP="006772A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Петровой Наталии Анатольевны</w:t>
      </w:r>
    </w:p>
    <w:p w:rsidR="00993358" w:rsidRDefault="00993358" w:rsidP="006772A0"/>
    <w:p w:rsidR="00993358" w:rsidRDefault="00993358" w:rsidP="006772A0"/>
    <w:p w:rsidR="00993358" w:rsidRPr="00485638" w:rsidRDefault="00993358" w:rsidP="00485638">
      <w:pPr>
        <w:jc w:val="both"/>
        <w:rPr>
          <w:sz w:val="24"/>
          <w:szCs w:val="24"/>
        </w:rPr>
      </w:pPr>
      <w:bookmarkStart w:id="0" w:name="_GoBack"/>
      <w:bookmarkEnd w:id="0"/>
    </w:p>
    <w:p w:rsidR="00993358" w:rsidRDefault="00993358" w:rsidP="00CD396B">
      <w:pPr>
        <w:pStyle w:val="ListParagraph"/>
        <w:ind w:left="1068" w:firstLine="348"/>
        <w:jc w:val="both"/>
        <w:rPr>
          <w:sz w:val="24"/>
          <w:szCs w:val="24"/>
        </w:rPr>
      </w:pPr>
    </w:p>
    <w:p w:rsidR="00993358" w:rsidRPr="00CD396B" w:rsidRDefault="00993358" w:rsidP="00CD396B">
      <w:pPr>
        <w:pStyle w:val="ListParagraph"/>
        <w:ind w:left="1068" w:firstLine="348"/>
        <w:jc w:val="both"/>
        <w:rPr>
          <w:sz w:val="24"/>
          <w:szCs w:val="24"/>
        </w:rPr>
      </w:pPr>
      <w:r w:rsidRPr="00CD396B">
        <w:rPr>
          <w:sz w:val="24"/>
          <w:szCs w:val="24"/>
        </w:rPr>
        <w:t>В школе обучается 348 человек, в течение года выбытие учащихся было связано с переездом родителей в другие районы.  98,5% обучающихся были переведены в следующий класс, из них 11 человек условно, так как имеют академическую задолженность по учебным предметам. Образовательные программы начального, основного и среднего общего образования в течение учебного года  были полностью реализованы в соответствии с требованиями ФГОС.</w:t>
      </w:r>
    </w:p>
    <w:p w:rsidR="00993358" w:rsidRDefault="00993358" w:rsidP="00CD396B">
      <w:pPr>
        <w:pStyle w:val="ListParagraph"/>
        <w:ind w:left="1068" w:firstLine="348"/>
      </w:pPr>
      <w:r>
        <w:t>Государственная итоговая аттестация по итогам освоения образовательной программы среднего общего образования показала, что все выпускники школы успешно  сдают ЕГЭ по русскому языку и математике и получают аттестаты о среднем общем образовании.</w:t>
      </w:r>
    </w:p>
    <w:p w:rsidR="00993358" w:rsidRDefault="00993358" w:rsidP="00D56164">
      <w:pPr>
        <w:pStyle w:val="ListParagraph"/>
        <w:ind w:left="1068"/>
      </w:pPr>
      <w:r w:rsidRPr="00EE1B8D">
        <w:rPr>
          <w:noProof/>
          <w:lang w:eastAsia="ru-RU"/>
        </w:rPr>
        <w:object w:dxaOrig="6692" w:dyaOrig="2986">
          <v:shape id="Диаграмма 5" o:spid="_x0000_i1026" type="#_x0000_t75" style="width:334.5pt;height:149.25pt;visibility:visible" o:ole="">
            <v:imagedata r:id="rId6" o:title=""/>
            <o:lock v:ext="edit" aspectratio="f"/>
          </v:shape>
          <o:OLEObject Type="Embed" ProgID="Excel.Chart.8" ShapeID="Диаграмма 5" DrawAspect="Content" ObjectID="_1471168711" r:id="rId7"/>
        </w:object>
      </w:r>
    </w:p>
    <w:p w:rsidR="00993358" w:rsidRDefault="00993358" w:rsidP="00D56164">
      <w:pPr>
        <w:pStyle w:val="ListParagraph"/>
        <w:ind w:left="1068"/>
      </w:pPr>
      <w:r>
        <w:t>В 2014 году для сдачи ЕГЭ по выбору выпускники школы выбрали такие предметы, как биология, история, информатика и ИКТ, физика и обществознание. Результаты представлены в следующей диаграмме</w:t>
      </w:r>
      <w:r w:rsidRPr="00EE1B8D">
        <w:rPr>
          <w:noProof/>
          <w:lang w:eastAsia="ru-RU"/>
        </w:rPr>
        <w:object w:dxaOrig="6989" w:dyaOrig="3610">
          <v:shape id="Диаграмма 10" o:spid="_x0000_i1027" type="#_x0000_t75" style="width:349.5pt;height:180.75pt;visibility:visible" o:ole="">
            <v:imagedata r:id="rId8" o:title=""/>
            <o:lock v:ext="edit" aspectratio="f"/>
          </v:shape>
          <o:OLEObject Type="Embed" ProgID="Excel.Chart.8" ShapeID="Диаграмма 10" DrawAspect="Content" ObjectID="_1471168712" r:id="rId9"/>
        </w:object>
      </w:r>
    </w:p>
    <w:p w:rsidR="00993358" w:rsidRPr="00F76174" w:rsidRDefault="00993358" w:rsidP="00CD396B">
      <w:pPr>
        <w:pStyle w:val="ListParagraph"/>
        <w:ind w:left="1068" w:firstLine="348"/>
        <w:jc w:val="both"/>
      </w:pPr>
      <w:r w:rsidRPr="00F76174">
        <w:t>У</w:t>
      </w:r>
      <w:r>
        <w:t>чащиеся 9-х классов  в этом году все  с первого раза успешно сдали ОГЭ и перешли в 10-й класс, что говорит о хорошем качестве обучения, хотя по сравнению с другими школами показали лишь средний результат.</w:t>
      </w:r>
    </w:p>
    <w:p w:rsidR="00993358" w:rsidRPr="00F76174" w:rsidRDefault="00993358" w:rsidP="00CD396B">
      <w:pPr>
        <w:pStyle w:val="ListParagraph"/>
        <w:ind w:left="1068" w:firstLine="348"/>
        <w:jc w:val="both"/>
      </w:pPr>
      <w:r w:rsidRPr="00F76174">
        <w:t>Одним из показателей</w:t>
      </w:r>
      <w:r>
        <w:t xml:space="preserve"> качества знаний обучающихся является количество учащихся, обучающихся на «4» и «5».  Данный показатель является достаточно стабильным и составляет  24% от всех обучающихся. </w:t>
      </w:r>
    </w:p>
    <w:p w:rsidR="00993358" w:rsidRDefault="00993358" w:rsidP="00CD396B">
      <w:pPr>
        <w:pStyle w:val="ListParagraph"/>
        <w:ind w:left="1068" w:firstLine="348"/>
        <w:jc w:val="both"/>
      </w:pPr>
      <w:r>
        <w:t>Участие в предметных олимпиадах является одним из показателей, характеризующих уровень мотивации учащихся, поэтому школа много внимания уделяет вовлечению учащихся в олимпиадное движение: с каждым годом растет количество учеников, ставших лауреатами и победителями предметных олимпиад</w:t>
      </w:r>
    </w:p>
    <w:p w:rsidR="00993358" w:rsidRDefault="00993358" w:rsidP="00AC1C1B">
      <w:pPr>
        <w:pStyle w:val="ListParagraph"/>
        <w:ind w:left="1068"/>
      </w:pPr>
      <w:r>
        <w:rPr>
          <w:noProof/>
          <w:lang w:eastAsia="ru-RU"/>
        </w:rPr>
        <w:pict>
          <v:shape id="_x0000_s1026" type="#_x0000_t75" style="position:absolute;left:0;text-align:left;margin-left:121.65pt;margin-top:6.7pt;width:366.25pt;height:115.2pt;z-index:251654144;visibility:visible;mso-wrap-distance-left:28.2pt;mso-wrap-distance-top:2.88pt;mso-wrap-distance-right:10.56pt;mso-wrap-distance-bottom:12.42pt">
            <v:imagedata r:id="rId10" o:title=""/>
          </v:shape>
          <o:OLEObject Type="Embed" ProgID="Excel.Chart.8" ShapeID="_x0000_s1026" DrawAspect="Content" ObjectID="_1471168715" r:id="rId11"/>
        </w:pict>
      </w:r>
    </w:p>
    <w:p w:rsidR="00993358" w:rsidRDefault="00993358" w:rsidP="00AC1C1B">
      <w:pPr>
        <w:pStyle w:val="ListParagraph"/>
        <w:ind w:left="1068"/>
        <w:rPr>
          <w:color w:val="808080"/>
        </w:rPr>
      </w:pPr>
    </w:p>
    <w:p w:rsidR="00993358" w:rsidRDefault="00993358" w:rsidP="00CD396B">
      <w:pPr>
        <w:ind w:left="709" w:firstLine="708"/>
      </w:pPr>
    </w:p>
    <w:p w:rsidR="00993358" w:rsidRDefault="00993358" w:rsidP="00CD396B">
      <w:pPr>
        <w:ind w:left="709" w:firstLine="708"/>
      </w:pPr>
    </w:p>
    <w:p w:rsidR="00993358" w:rsidRDefault="00993358" w:rsidP="00CD396B">
      <w:pPr>
        <w:ind w:left="709" w:firstLine="708"/>
      </w:pPr>
    </w:p>
    <w:p w:rsidR="00993358" w:rsidRDefault="00993358" w:rsidP="00CD396B">
      <w:pPr>
        <w:ind w:left="709" w:firstLine="708"/>
      </w:pPr>
    </w:p>
    <w:p w:rsidR="00993358" w:rsidRDefault="00993358" w:rsidP="00CD396B">
      <w:pPr>
        <w:ind w:left="709" w:firstLine="708"/>
      </w:pPr>
      <w:r>
        <w:t>Большинство выпускников школы выбирают дальнейшее обучение в высших учебных заведениях и отлично адаптируются к специфике высшего образования</w:t>
      </w:r>
    </w:p>
    <w:p w:rsidR="00993358" w:rsidRDefault="00993358" w:rsidP="00CD396B">
      <w:pPr>
        <w:ind w:left="709" w:firstLine="708"/>
      </w:pPr>
      <w:r w:rsidRPr="00E63399">
        <w:rPr>
          <w:b/>
          <w:noProof/>
          <w:sz w:val="32"/>
          <w:szCs w:val="32"/>
          <w:u w:val="single"/>
          <w:lang w:eastAsia="ru-RU"/>
        </w:rPr>
        <w:object w:dxaOrig="6682" w:dyaOrig="3130">
          <v:shape id="Диаграмма 21" o:spid="_x0000_i1030" type="#_x0000_t75" style="width:371.25pt;height:189.75pt;visibility:visible" o:ole="">
            <v:imagedata r:id="rId12" o:title="" croptop="-5235f" cropbottom="-8626f" cropleft="-7248f" cropright="-39f"/>
            <o:lock v:ext="edit" aspectratio="f"/>
          </v:shape>
          <o:OLEObject Type="Embed" ProgID="Excel.Chart.8" ShapeID="Диаграмма 21" DrawAspect="Content" ObjectID="_1471168713" r:id="rId13"/>
        </w:object>
      </w:r>
    </w:p>
    <w:p w:rsidR="00993358" w:rsidRDefault="00993358" w:rsidP="000376EA">
      <w:pPr>
        <w:pStyle w:val="ListParagraph"/>
        <w:ind w:left="1068"/>
      </w:pPr>
    </w:p>
    <w:p w:rsidR="00993358" w:rsidRDefault="00993358" w:rsidP="00BA64E3">
      <w:pPr>
        <w:spacing w:after="0"/>
        <w:ind w:left="709" w:firstLine="709"/>
        <w:jc w:val="both"/>
      </w:pPr>
      <w:r>
        <w:t>Внедряя ФГОС,  учителя начальных классов  школы работают над  проектом «Строим школу будущего» городского проекта «Электронная школа», они не только сами овладели всеми возможностями современного рабочего места учителя, но и поделились опытом работы с  коллегами из района. Также, сами являясь учителями-экспериментаторами, вовлекли учеников младших классов к исследовательской деятельности: в школе успешно прошла первая научно-практическая конференция исследовательских работ учащихся 1-4 классов «Я познаю мир»</w:t>
      </w: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835"/>
        <w:gridCol w:w="1854"/>
        <w:gridCol w:w="3249"/>
      </w:tblGrid>
      <w:tr w:rsidR="00993358" w:rsidRPr="00CF23AB" w:rsidTr="002F6CE4">
        <w:trPr>
          <w:trHeight w:val="584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  <w:jc w:val="right"/>
            </w:pPr>
            <w:r w:rsidRPr="002F6CE4">
              <w:t>№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Ф. И. ученика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Победители,призеры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  <w:jc w:val="center"/>
            </w:pPr>
            <w:r w:rsidRPr="002F6CE4">
              <w:t>Тема</w:t>
            </w:r>
          </w:p>
        </w:tc>
      </w:tr>
      <w:tr w:rsidR="00993358" w:rsidRPr="00D15FCA" w:rsidTr="002F6CE4">
        <w:trPr>
          <w:trHeight w:val="507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1.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Зеленов Лев 1А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«Почему деревья зимой не умирают?»</w:t>
            </w:r>
          </w:p>
        </w:tc>
      </w:tr>
      <w:tr w:rsidR="00993358" w:rsidRPr="00D15FCA" w:rsidTr="002F6CE4">
        <w:trPr>
          <w:trHeight w:val="184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</w:p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2.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Абушинова Элина           1А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«Русская матрешка»</w:t>
            </w:r>
          </w:p>
        </w:tc>
      </w:tr>
      <w:tr w:rsidR="00993358" w:rsidRPr="00D15FCA" w:rsidTr="002F6CE4">
        <w:trPr>
          <w:trHeight w:val="387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</w:p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3.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Мочалова Анастасия; 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Колмогорова Ксения     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>2А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«Фразеологизмы в русском языке»</w:t>
            </w:r>
          </w:p>
        </w:tc>
      </w:tr>
      <w:tr w:rsidR="00993358" w:rsidRPr="00D15FCA" w:rsidTr="002F6CE4">
        <w:trPr>
          <w:trHeight w:val="342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4.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Денисова Валерия; Баранчук Александра; Савченко Максим; Семина Виктория 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 3А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«Мобильный телефон – друг или враг?»</w:t>
            </w:r>
          </w:p>
        </w:tc>
      </w:tr>
      <w:tr w:rsidR="00993358" w:rsidRPr="00D15FCA" w:rsidTr="002F6CE4">
        <w:trPr>
          <w:trHeight w:val="352"/>
        </w:trPr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</w:p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5.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Гладилина Мария; Никитин Александр; Кощеев Петр; 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Тинов Михаил; Курочкин Борис; Гераскин Егор;     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>3Б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 xml:space="preserve">Призер </w:t>
            </w:r>
            <w:r w:rsidRPr="002F6CE4">
              <w:rPr>
                <w:lang w:val="en-US"/>
              </w:rPr>
              <w:t>II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«Газировка - это яд?»</w:t>
            </w:r>
          </w:p>
        </w:tc>
      </w:tr>
      <w:tr w:rsidR="00993358" w:rsidRPr="00D15FCA" w:rsidTr="002F6CE4">
        <w:tblPrEx>
          <w:tblLook w:val="00A0"/>
        </w:tblPrEx>
        <w:tc>
          <w:tcPr>
            <w:tcW w:w="567" w:type="dxa"/>
          </w:tcPr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</w:p>
          <w:p w:rsidR="00993358" w:rsidRPr="002F6CE4" w:rsidRDefault="00993358" w:rsidP="002F6CE4">
            <w:pPr>
              <w:tabs>
                <w:tab w:val="left" w:pos="945"/>
              </w:tabs>
              <w:spacing w:after="0" w:line="240" w:lineRule="auto"/>
            </w:pPr>
            <w:r w:rsidRPr="002F6CE4">
              <w:t>6.</w:t>
            </w:r>
          </w:p>
        </w:tc>
        <w:tc>
          <w:tcPr>
            <w:tcW w:w="2835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Петрова Юлия; Галахов Александр; Пряникова Елизавета; Утенков Павел</w:t>
            </w:r>
          </w:p>
          <w:p w:rsidR="00993358" w:rsidRPr="002F6CE4" w:rsidRDefault="00993358" w:rsidP="002F6CE4">
            <w:pPr>
              <w:spacing w:after="0" w:line="240" w:lineRule="auto"/>
            </w:pPr>
            <w:r w:rsidRPr="002F6CE4">
              <w:t>4Б</w:t>
            </w:r>
          </w:p>
        </w:tc>
        <w:tc>
          <w:tcPr>
            <w:tcW w:w="1854" w:type="dxa"/>
          </w:tcPr>
          <w:p w:rsidR="00993358" w:rsidRPr="002F6CE4" w:rsidRDefault="00993358" w:rsidP="002F6CE4">
            <w:pPr>
              <w:spacing w:after="0" w:line="240" w:lineRule="auto"/>
              <w:ind w:left="91"/>
            </w:pPr>
            <w:r w:rsidRPr="002F6CE4">
              <w:t xml:space="preserve">Победитель </w:t>
            </w:r>
            <w:r w:rsidRPr="002F6CE4">
              <w:rPr>
                <w:lang w:val="en-US"/>
              </w:rPr>
              <w:t>I</w:t>
            </w:r>
            <w:r w:rsidRPr="002F6CE4">
              <w:t xml:space="preserve"> степени</w:t>
            </w:r>
          </w:p>
        </w:tc>
        <w:tc>
          <w:tcPr>
            <w:tcW w:w="3249" w:type="dxa"/>
          </w:tcPr>
          <w:p w:rsidR="00993358" w:rsidRPr="002F6CE4" w:rsidRDefault="00993358" w:rsidP="002F6CE4">
            <w:pPr>
              <w:spacing w:after="0" w:line="240" w:lineRule="auto"/>
            </w:pPr>
            <w:r w:rsidRPr="002F6CE4">
              <w:t>«Классная школьная форма»</w:t>
            </w:r>
          </w:p>
        </w:tc>
      </w:tr>
    </w:tbl>
    <w:p w:rsidR="00993358" w:rsidRDefault="00993358" w:rsidP="00C144E6">
      <w:pPr>
        <w:pStyle w:val="ListParagraph"/>
      </w:pPr>
    </w:p>
    <w:p w:rsidR="00993358" w:rsidRDefault="00993358" w:rsidP="00A17C5F">
      <w:pPr>
        <w:pStyle w:val="ListParagraph"/>
        <w:jc w:val="center"/>
      </w:pPr>
      <w:r w:rsidRPr="00EE1B8D">
        <w:rPr>
          <w:noProof/>
          <w:lang w:eastAsia="ru-RU"/>
        </w:rPr>
        <w:pict>
          <v:shape id="Рисунок 24" o:spid="_x0000_i1031" type="#_x0000_t75" style="width:339.75pt;height:201pt;visibility:visible">
            <v:imagedata r:id="rId14" o:title=""/>
          </v:shape>
        </w:pict>
      </w:r>
    </w:p>
    <w:p w:rsidR="00993358" w:rsidRDefault="00993358" w:rsidP="00872ACC">
      <w:pPr>
        <w:spacing w:after="0" w:line="240" w:lineRule="auto"/>
        <w:ind w:left="-567"/>
        <w:jc w:val="center"/>
      </w:pPr>
      <w:r w:rsidRPr="002F6CE4">
        <w:t xml:space="preserve">Учащиеся 3а класса «Мобильный телефон – друг или враг?» победитель </w:t>
      </w:r>
      <w:r w:rsidRPr="002F6CE4">
        <w:rPr>
          <w:lang w:val="en-US"/>
        </w:rPr>
        <w:t>I</w:t>
      </w:r>
      <w:r w:rsidRPr="002F6CE4">
        <w:t xml:space="preserve"> степени</w:t>
      </w:r>
    </w:p>
    <w:p w:rsidR="00993358" w:rsidRDefault="00993358" w:rsidP="00872ACC">
      <w:pPr>
        <w:spacing w:after="0" w:line="240" w:lineRule="auto"/>
        <w:ind w:left="-567"/>
        <w:jc w:val="center"/>
      </w:pPr>
      <w:r>
        <w:tab/>
      </w:r>
    </w:p>
    <w:p w:rsidR="00993358" w:rsidRDefault="00993358" w:rsidP="00F5414C">
      <w:pPr>
        <w:ind w:left="426" w:firstLine="425"/>
      </w:pPr>
      <w:r>
        <w:t xml:space="preserve">Обучающиеся школы активно участвуют во внутришкольных, районных, региональных, всероссийских и международныхконкурсах, соревнованиях, фестивалях, проектах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41"/>
        <w:gridCol w:w="1809"/>
        <w:gridCol w:w="1559"/>
        <w:gridCol w:w="1701"/>
      </w:tblGrid>
      <w:tr w:rsidR="00993358" w:rsidTr="00E63399">
        <w:tc>
          <w:tcPr>
            <w:tcW w:w="3641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Название конкурса, фестиваля, проекта и пр.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 xml:space="preserve"> Уровень </w:t>
            </w:r>
          </w:p>
        </w:tc>
        <w:tc>
          <w:tcPr>
            <w:tcW w:w="155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Участники</w:t>
            </w:r>
          </w:p>
        </w:tc>
        <w:tc>
          <w:tcPr>
            <w:tcW w:w="1701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Результаты участия</w:t>
            </w:r>
          </w:p>
        </w:tc>
      </w:tr>
      <w:tr w:rsidR="00993358" w:rsidTr="00E63399">
        <w:tc>
          <w:tcPr>
            <w:tcW w:w="3641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E63399">
              <w:rPr>
                <w:rFonts w:cs="Calibri"/>
              </w:rPr>
              <w:t>Соревнования по ПДД «Зеленый огонек»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E63399">
              <w:rPr>
                <w:rFonts w:cs="Calibri"/>
              </w:rPr>
              <w:t>2а класс</w:t>
            </w:r>
          </w:p>
        </w:tc>
        <w:tc>
          <w:tcPr>
            <w:tcW w:w="1701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Соревнования «Путешествие с животными»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3а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«Маршрут добрых дел»;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3б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Районные соревнования по городошному спорту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4б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Литературный конкурс «Творчество юных»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4б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6а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и </w:t>
            </w: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места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Литературный конкурс «Творчество юных»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4б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«Эко я придумал»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5а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5б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школьных хоров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хор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Городской праздник «Красота природы в детской поэзии»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город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6а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 победителя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«Автодрайв»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5б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«Зеленая сказка»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5б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«По следам Робинзона»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6а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юных поэтов«Осенний стихопад»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6а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10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</w:rPr>
              <w:t>3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«Дорожный патруль»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«Самый классный класс»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«Шаги к здоровью»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Соревнования «Класс, свободный от курения»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Конкурс электронных газет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8б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  <w:lang w:val="en-US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c>
          <w:tcPr>
            <w:tcW w:w="364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Игра «Что? Где? Когда?»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9а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  <w:lang w:val="en-US"/>
              </w:rPr>
              <w:t>III</w:t>
            </w:r>
            <w:r w:rsidRPr="00E63399">
              <w:rPr>
                <w:rFonts w:cs="Calibri"/>
              </w:rPr>
              <w:t xml:space="preserve"> место</w:t>
            </w:r>
          </w:p>
        </w:tc>
      </w:tr>
      <w:tr w:rsidR="00993358" w:rsidTr="00E63399">
        <w:trPr>
          <w:trHeight w:val="802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Всероссийская олимпиада «Стихи К.И.Чуковского» для 1-2 классов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а класс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12 чел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Дипломы за 1 и 2 место</w:t>
            </w:r>
          </w:p>
        </w:tc>
      </w:tr>
      <w:tr w:rsidR="00993358" w:rsidTr="00E63399">
        <w:trPr>
          <w:trHeight w:val="489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Всероссийская олимпиада «Маленький незнайка»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3а-2 чел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4б-6 чел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Дипломы за 1 и 2 место</w:t>
            </w:r>
          </w:p>
        </w:tc>
      </w:tr>
      <w:tr w:rsidR="00993358" w:rsidTr="00E63399">
        <w:trPr>
          <w:trHeight w:val="489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Международная интеллектуальная игра школьников «Точка опоры»</w:t>
            </w:r>
          </w:p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г.Казань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9-11 кл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Дипломант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Районный конкурс чтецов «Живое поэтическое слово»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8 чел.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Дипломы за 1 и 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Всероссийская дистанционная олимпиада по математике проекта «Инфоурок» 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а класс-13 чел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Дипломы за 1 и 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Соревнования Адмиралтейского района по баскетболу среди учащихся 1996-1998г.р.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юношей 1996-1998 г.р.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Х тур Городских математических игр 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регион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9-11 кл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Дипломант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Районный фестиваль-конкурс "Ярмарка талантов" </w:t>
            </w:r>
          </w:p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Творческие коллективы ОДОд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3 диплома победителя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Первенство Адмиралтейского района по шахматам «Турнир Надежд»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1а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1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Всероссийский дистанционный конкурс по  химии  проекта «Инфоурок»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7б класс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 3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Всероссийский дистанционный конкурс по  биологии  проекта «Инфоурок»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 7-8 кл.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 xml:space="preserve"> 3 место</w:t>
            </w:r>
          </w:p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4-е Международные математические игры школьников(г.Москва)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9-11 кл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Дипломант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Первенство Адмиралтейского района по волейболу ( среди обучающихся ОУ 2000-2001 г.р.)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мальчиков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Всероссийский конкурс «КИТ – компьютеры, информатика, технология»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Россия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Чавчавадзе А.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1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14-й фестиваль юных исполнителей гитарной музыки</w:t>
            </w:r>
          </w:p>
        </w:tc>
        <w:tc>
          <w:tcPr>
            <w:tcW w:w="180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город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Ансамбль «Амиго»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 2 степени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Детско-юношеские соревнования «Пожарный дозор» Адмиралтейского района Санкт-Петербурга</w:t>
            </w:r>
          </w:p>
        </w:tc>
        <w:tc>
          <w:tcPr>
            <w:tcW w:w="180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комада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Дипломы за 1, 2 и 3 места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Санкт-Петербургский городской литературный конкурс «ТВОРЧЕСТВО ЮНЫХ 2014»</w:t>
            </w:r>
          </w:p>
        </w:tc>
        <w:tc>
          <w:tcPr>
            <w:tcW w:w="180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регион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4б кл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 2 и 3 степени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Фестиваль спорта и творчества Адмиралтейский район 2014</w:t>
            </w:r>
          </w:p>
        </w:tc>
        <w:tc>
          <w:tcPr>
            <w:tcW w:w="180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район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Команда школы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2 место</w:t>
            </w:r>
          </w:p>
        </w:tc>
      </w:tr>
      <w:tr w:rsidR="00993358" w:rsidTr="00E63399">
        <w:trPr>
          <w:trHeight w:val="597"/>
        </w:trPr>
        <w:tc>
          <w:tcPr>
            <w:tcW w:w="3641" w:type="dxa"/>
          </w:tcPr>
          <w:p w:rsidR="00993358" w:rsidRPr="00E63399" w:rsidRDefault="00993358" w:rsidP="00E633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 w:rsidRPr="00E63399">
              <w:rPr>
                <w:rFonts w:cs="Calibri"/>
              </w:rPr>
              <w:t>9-й Международный конкурс музыки и танца, изобразительного и декоративно прикладного искусства «Лунный кот»</w:t>
            </w:r>
          </w:p>
        </w:tc>
        <w:tc>
          <w:tcPr>
            <w:tcW w:w="1809" w:type="dxa"/>
          </w:tcPr>
          <w:p w:rsidR="00993358" w:rsidRPr="00872ACC" w:rsidRDefault="00993358" w:rsidP="00E63399">
            <w:pPr>
              <w:pStyle w:val="ListParagraph"/>
              <w:spacing w:after="0" w:line="240" w:lineRule="auto"/>
              <w:ind w:left="0"/>
            </w:pPr>
            <w:r w:rsidRPr="00872ACC">
              <w:t>международный</w:t>
            </w:r>
          </w:p>
        </w:tc>
        <w:tc>
          <w:tcPr>
            <w:tcW w:w="1559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Студия танца</w:t>
            </w:r>
          </w:p>
        </w:tc>
        <w:tc>
          <w:tcPr>
            <w:tcW w:w="1701" w:type="dxa"/>
          </w:tcPr>
          <w:p w:rsidR="00993358" w:rsidRPr="00E63399" w:rsidRDefault="00993358" w:rsidP="00E63399">
            <w:pPr>
              <w:pStyle w:val="ListParagraph"/>
              <w:spacing w:after="0" w:line="240" w:lineRule="auto"/>
              <w:ind w:left="0"/>
              <w:rPr>
                <w:rFonts w:cs="Calibri"/>
              </w:rPr>
            </w:pPr>
            <w:r w:rsidRPr="00E63399">
              <w:rPr>
                <w:rFonts w:cs="Calibri"/>
              </w:rPr>
              <w:t>Диплом 1 степени</w:t>
            </w:r>
          </w:p>
        </w:tc>
      </w:tr>
    </w:tbl>
    <w:p w:rsidR="00993358" w:rsidRPr="007A09B5" w:rsidRDefault="00993358" w:rsidP="007A09B5">
      <w:pPr>
        <w:pStyle w:val="NoSpacing"/>
        <w:ind w:left="720"/>
        <w:rPr>
          <w:rFonts w:ascii="Calibri" w:hAnsi="Calibri" w:cs="Calibri"/>
          <w:sz w:val="22"/>
          <w:szCs w:val="22"/>
        </w:rPr>
      </w:pPr>
    </w:p>
    <w:p w:rsidR="00993358" w:rsidRPr="007A09B5" w:rsidRDefault="00993358" w:rsidP="001F3F1D">
      <w:pPr>
        <w:pStyle w:val="NoSpacing"/>
        <w:rPr>
          <w:rFonts w:ascii="Calibri" w:hAnsi="Calibri" w:cs="Calibri"/>
          <w:sz w:val="22"/>
          <w:szCs w:val="22"/>
        </w:rPr>
      </w:pPr>
    </w:p>
    <w:p w:rsidR="00993358" w:rsidRDefault="00993358" w:rsidP="001C5BAB">
      <w:pPr>
        <w:pStyle w:val="ListParagraph"/>
      </w:pPr>
    </w:p>
    <w:p w:rsidR="00993358" w:rsidRDefault="00993358" w:rsidP="00BD204E">
      <w:pPr>
        <w:pStyle w:val="ListParagraph"/>
        <w:jc w:val="center"/>
      </w:pPr>
      <w:r w:rsidRPr="00EE1B8D">
        <w:rPr>
          <w:noProof/>
          <w:lang w:eastAsia="ru-RU"/>
        </w:rPr>
        <w:pict>
          <v:shape id="Рисунок 15" o:spid="_x0000_i1032" type="#_x0000_t75" alt="http://school229.ru/wp-content/gallery/den-uchitelya-2013/dsc_0135.jpg" style="width:318pt;height:210pt;visibility:visible">
            <v:imagedata r:id="rId15" o:title=""/>
          </v:shape>
        </w:pict>
      </w:r>
    </w:p>
    <w:p w:rsidR="00993358" w:rsidRDefault="00993358" w:rsidP="006772A0">
      <w:pPr>
        <w:ind w:left="720"/>
      </w:pPr>
    </w:p>
    <w:p w:rsidR="00993358" w:rsidRDefault="00993358" w:rsidP="00872ACC">
      <w:pPr>
        <w:pStyle w:val="ListParagraph"/>
        <w:spacing w:after="0"/>
        <w:ind w:firstLine="696"/>
        <w:jc w:val="both"/>
      </w:pPr>
      <w:r>
        <w:t>Школа участвует в 6 районных проектах по трём направлениям РОС: «Доступность качественного обучения», «Равные и разные», «Самоуправление и детские общественные организации», «Мой стиль - здоровый образ жизни», «Одаренные и талантливые дети», «Управление качеством школьной информационно-образовательной среды».</w:t>
      </w:r>
    </w:p>
    <w:p w:rsidR="00993358" w:rsidRPr="00BA64E3" w:rsidRDefault="00993358" w:rsidP="00872ACC">
      <w:pPr>
        <w:pStyle w:val="ListParagraph"/>
        <w:spacing w:after="0"/>
        <w:jc w:val="both"/>
        <w:rPr>
          <w:b/>
        </w:rPr>
      </w:pPr>
      <w:r>
        <w:t xml:space="preserve">Наиболее интересными мероприятиями, проведенными школой в рамках данных проектов были районный круглый стол «Доступность качества образования  – миф или реальность?», Мастер-класс « Эффективное использование </w:t>
      </w:r>
      <w:r w:rsidRPr="00BF7541">
        <w:rPr>
          <w:rFonts w:cs="Calibri"/>
          <w:bCs/>
          <w:iCs/>
        </w:rPr>
        <w:t>рабочего места учителя в начальных классах</w:t>
      </w:r>
      <w:r>
        <w:rPr>
          <w:rFonts w:cs="Calibri"/>
          <w:bCs/>
          <w:iCs/>
        </w:rPr>
        <w:t>» и распространение инновационного продукта – методического пособия</w:t>
      </w:r>
      <w:r>
        <w:t>«</w:t>
      </w:r>
      <w:r w:rsidRPr="00730DC9">
        <w:rPr>
          <w:rFonts w:cs="Calibri"/>
          <w:lang w:eastAsia="ru-RU"/>
        </w:rPr>
        <w:t>Разработка и реализация</w:t>
      </w:r>
      <w:r>
        <w:rPr>
          <w:rFonts w:cs="Calibri"/>
          <w:lang w:eastAsia="ru-RU"/>
        </w:rPr>
        <w:t xml:space="preserve"> индивидуальных </w:t>
      </w:r>
      <w:r w:rsidRPr="000D59CE">
        <w:rPr>
          <w:rFonts w:cs="Calibri"/>
          <w:lang w:eastAsia="ru-RU"/>
        </w:rPr>
        <w:t>образовательных программ на основе сопровождения в средней школе</w:t>
      </w:r>
      <w:r>
        <w:rPr>
          <w:rFonts w:cs="Calibri"/>
          <w:lang w:eastAsia="ru-RU"/>
        </w:rPr>
        <w:t>»,</w:t>
      </w:r>
    </w:p>
    <w:p w:rsidR="00993358" w:rsidRPr="00872ACC" w:rsidRDefault="00993358" w:rsidP="00872ACC">
      <w:pPr>
        <w:pStyle w:val="NormalWeb"/>
        <w:spacing w:before="0" w:beforeAutospacing="0" w:after="0" w:afterAutospacing="0" w:line="276" w:lineRule="auto"/>
        <w:ind w:left="709" w:firstLine="42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В школе реализует</w:t>
      </w:r>
      <w:r w:rsidRPr="002E7B0E">
        <w:rPr>
          <w:rFonts w:ascii="Calibri" w:hAnsi="Calibri" w:cs="Calibri"/>
          <w:sz w:val="22"/>
          <w:szCs w:val="22"/>
        </w:rPr>
        <w:t>ся программа</w:t>
      </w:r>
      <w:r>
        <w:rPr>
          <w:rFonts w:ascii="Calibri" w:hAnsi="Calibri" w:cs="Calibri"/>
          <w:sz w:val="22"/>
          <w:szCs w:val="22"/>
        </w:rPr>
        <w:t xml:space="preserve"> воспитательной деятельности «Воспитай личность», где особое внимание уделяется гражданско-патриотическому воспитанию. </w:t>
      </w:r>
      <w:r w:rsidRPr="002E7B0E">
        <w:rPr>
          <w:rFonts w:ascii="Calibri" w:hAnsi="Calibri" w:cs="Calibri"/>
          <w:sz w:val="22"/>
          <w:szCs w:val="22"/>
        </w:rPr>
        <w:t xml:space="preserve"> В рамках Вахты памяти, посвященной 69-й годовщине Великой Победы</w:t>
      </w:r>
      <w:r>
        <w:rPr>
          <w:rFonts w:ascii="Calibri" w:hAnsi="Calibri" w:cs="Calibri"/>
          <w:sz w:val="22"/>
          <w:szCs w:val="22"/>
        </w:rPr>
        <w:t>,</w:t>
      </w:r>
      <w:r w:rsidRPr="002E7B0E">
        <w:rPr>
          <w:rFonts w:ascii="Calibri" w:hAnsi="Calibri" w:cs="Calibri"/>
          <w:sz w:val="22"/>
          <w:szCs w:val="22"/>
        </w:rPr>
        <w:t xml:space="preserve"> в школе прошли таки</w:t>
      </w:r>
      <w:r>
        <w:rPr>
          <w:rFonts w:ascii="Calibri" w:hAnsi="Calibri" w:cs="Calibri"/>
          <w:sz w:val="22"/>
          <w:szCs w:val="22"/>
        </w:rPr>
        <w:t xml:space="preserve">е мероприятия: поздравление ветеранов Северо-Западной межрегиональной общественной организации </w:t>
      </w:r>
      <w:r w:rsidRPr="002E7B0E">
        <w:rPr>
          <w:rFonts w:ascii="Calibri" w:hAnsi="Calibri" w:cs="Calibri"/>
          <w:sz w:val="22"/>
          <w:szCs w:val="22"/>
        </w:rPr>
        <w:t>инвалидов, бывших узников концлагерей и гетто музыкально-поэтической композицией «Мы помним. Мы гордимся». участие в акции</w:t>
      </w:r>
      <w:r>
        <w:rPr>
          <w:rFonts w:ascii="Calibri" w:hAnsi="Calibri" w:cs="Calibri"/>
          <w:sz w:val="22"/>
          <w:szCs w:val="22"/>
        </w:rPr>
        <w:t xml:space="preserve"> «Живые цветы во славу живущих», </w:t>
      </w:r>
      <w:r w:rsidRPr="002E7B0E">
        <w:rPr>
          <w:rFonts w:ascii="Calibri" w:hAnsi="Calibri" w:cs="Calibri"/>
          <w:sz w:val="22"/>
          <w:szCs w:val="22"/>
        </w:rPr>
        <w:t>районн</w:t>
      </w:r>
      <w:r>
        <w:rPr>
          <w:rFonts w:ascii="Calibri" w:hAnsi="Calibri" w:cs="Calibri"/>
          <w:sz w:val="22"/>
          <w:szCs w:val="22"/>
        </w:rPr>
        <w:t>ое шествие «Бессмертный полк»(в</w:t>
      </w:r>
      <w:r w:rsidRPr="002E7B0E">
        <w:rPr>
          <w:rFonts w:ascii="Calibri" w:hAnsi="Calibri" w:cs="Calibri"/>
          <w:sz w:val="22"/>
          <w:szCs w:val="22"/>
        </w:rPr>
        <w:t>озглавляли нашу колонну барабанщики духового оркестра школы</w:t>
      </w:r>
      <w:r>
        <w:rPr>
          <w:rFonts w:ascii="Calibri" w:hAnsi="Calibri" w:cs="Calibri"/>
          <w:sz w:val="22"/>
          <w:szCs w:val="22"/>
        </w:rPr>
        <w:t xml:space="preserve">),  </w:t>
      </w:r>
      <w:r w:rsidRPr="002E7B0E">
        <w:rPr>
          <w:rFonts w:ascii="Calibri" w:hAnsi="Calibri" w:cs="Calibri"/>
          <w:sz w:val="22"/>
          <w:szCs w:val="22"/>
        </w:rPr>
        <w:t xml:space="preserve"> митинг у Стелы ополченцам Октябрьского района. </w:t>
      </w:r>
    </w:p>
    <w:p w:rsidR="00993358" w:rsidRPr="00F5414C" w:rsidRDefault="00993358" w:rsidP="00F5414C">
      <w:pPr>
        <w:pStyle w:val="ListParagraph"/>
        <w:jc w:val="center"/>
        <w:rPr>
          <w:b/>
        </w:rPr>
      </w:pPr>
      <w:r w:rsidRPr="00EE1B8D">
        <w:rPr>
          <w:noProof/>
          <w:lang w:eastAsia="ru-RU"/>
        </w:rPr>
        <w:pict>
          <v:shape id="Рисунок 17" o:spid="_x0000_i1033" type="#_x0000_t75" alt="http://school229.ru/wp-content/gallery/70letsnblokadyi/20140127_101846.jpg" style="width:284.25pt;height:179.25pt;visibility:visible">
            <v:imagedata r:id="rId16" o:title="" cropbottom="12403f" cropright="870f"/>
          </v:shape>
        </w:pict>
      </w:r>
    </w:p>
    <w:p w:rsidR="00993358" w:rsidRDefault="00993358" w:rsidP="002E7B0E">
      <w:pPr>
        <w:pStyle w:val="NormalWeb"/>
        <w:ind w:left="720"/>
        <w:jc w:val="center"/>
        <w:rPr>
          <w:rFonts w:ascii="Calibri" w:hAnsi="Calibri" w:cs="Calibri"/>
          <w:sz w:val="22"/>
          <w:szCs w:val="22"/>
        </w:rPr>
      </w:pPr>
      <w:r w:rsidRPr="00EE1B8D">
        <w:rPr>
          <w:noProof/>
        </w:rPr>
        <w:pict>
          <v:shape id="Рисунок 23" o:spid="_x0000_i1034" type="#_x0000_t75" alt="http://school229.ru/wp-content/gallery/vahta-7maya/20140507_134138.jpg" style="width:306pt;height:229.5pt;visibility:visible">
            <v:imagedata r:id="rId17" o:title=""/>
          </v:shape>
        </w:pict>
      </w:r>
    </w:p>
    <w:p w:rsidR="00993358" w:rsidRDefault="00993358" w:rsidP="00BA64E3">
      <w:pPr>
        <w:pStyle w:val="NormalWeb"/>
        <w:spacing w:before="0" w:beforeAutospacing="0" w:after="0" w:afterAutospacing="0" w:line="276" w:lineRule="auto"/>
        <w:ind w:left="720" w:firstLine="696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Правовое воспитание обучающихся  и профилактика правонарушений среди подростков является приоритетным направление м в воспитательной деятельности школы.</w:t>
      </w:r>
    </w:p>
    <w:p w:rsidR="00993358" w:rsidRDefault="00993358" w:rsidP="00BA64E3">
      <w:pPr>
        <w:pStyle w:val="NormalWeb"/>
        <w:spacing w:before="0" w:beforeAutospacing="0" w:after="0" w:afterAutospacing="0" w:line="276" w:lineRule="auto"/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Систематически проходят  встреча учеников 7</w:t>
      </w:r>
      <w:r w:rsidRPr="002E7B0E">
        <w:rPr>
          <w:rFonts w:ascii="Calibri" w:hAnsi="Calibri" w:cs="Calibri"/>
          <w:sz w:val="22"/>
          <w:szCs w:val="22"/>
        </w:rPr>
        <w:t>-</w:t>
      </w:r>
      <w:r>
        <w:rPr>
          <w:rFonts w:ascii="Calibri" w:hAnsi="Calibri" w:cs="Calibri"/>
          <w:sz w:val="22"/>
          <w:szCs w:val="22"/>
        </w:rPr>
        <w:t xml:space="preserve">10 </w:t>
      </w:r>
      <w:r w:rsidRPr="002E7B0E">
        <w:rPr>
          <w:rFonts w:ascii="Calibri" w:hAnsi="Calibri" w:cs="Calibri"/>
          <w:sz w:val="22"/>
          <w:szCs w:val="22"/>
        </w:rPr>
        <w:t xml:space="preserve">классов с заместителем прокурора Адмиралтейского района Черняевым П.Н. </w:t>
      </w:r>
      <w:r>
        <w:rPr>
          <w:rFonts w:ascii="Calibri" w:hAnsi="Calibri" w:cs="Calibri"/>
          <w:sz w:val="22"/>
          <w:szCs w:val="22"/>
        </w:rPr>
        <w:t>(</w:t>
      </w:r>
      <w:r w:rsidRPr="002E7B0E">
        <w:rPr>
          <w:rFonts w:ascii="Calibri" w:hAnsi="Calibri" w:cs="Calibri"/>
          <w:sz w:val="22"/>
          <w:szCs w:val="22"/>
        </w:rPr>
        <w:t>«Ответственность несовершеннолетних за разжигание межнациональных конфликтов</w:t>
      </w:r>
      <w:r>
        <w:rPr>
          <w:rFonts w:ascii="Calibri" w:hAnsi="Calibri" w:cs="Calibri"/>
          <w:sz w:val="22"/>
          <w:szCs w:val="22"/>
        </w:rPr>
        <w:t xml:space="preserve"> «, «</w:t>
      </w:r>
      <w:r w:rsidRPr="002E7B0E">
        <w:rPr>
          <w:rFonts w:ascii="Calibri" w:hAnsi="Calibri" w:cs="Calibri"/>
          <w:sz w:val="22"/>
          <w:szCs w:val="22"/>
        </w:rPr>
        <w:t xml:space="preserve"> «Ответственн</w:t>
      </w:r>
      <w:r>
        <w:rPr>
          <w:rFonts w:ascii="Calibri" w:hAnsi="Calibri" w:cs="Calibri"/>
          <w:sz w:val="22"/>
          <w:szCs w:val="22"/>
        </w:rPr>
        <w:t>ость за разжигание экстремизма»,«Безопасный Интернет»).</w:t>
      </w:r>
    </w:p>
    <w:p w:rsidR="00993358" w:rsidRPr="002E7B0E" w:rsidRDefault="00993358" w:rsidP="00A17C5F">
      <w:pPr>
        <w:pStyle w:val="NormalWeb"/>
        <w:ind w:left="720"/>
        <w:jc w:val="center"/>
        <w:rPr>
          <w:rFonts w:ascii="Calibri" w:hAnsi="Calibri" w:cs="Calibri"/>
          <w:sz w:val="22"/>
          <w:szCs w:val="22"/>
        </w:rPr>
      </w:pPr>
      <w:r w:rsidRPr="00EE1B8D">
        <w:rPr>
          <w:noProof/>
        </w:rPr>
        <w:pict>
          <v:shape id="Рисунок 16" o:spid="_x0000_i1035" type="#_x0000_t75" alt="http://school229.ru/wp-content/gallery/vstrecha-s-zamestitelem-prokurora/20131113_140351.jpg" style="width:273.75pt;height:203.25pt;visibility:visible">
            <v:imagedata r:id="rId18" o:title=""/>
          </v:shape>
        </w:pict>
      </w:r>
    </w:p>
    <w:p w:rsidR="00993358" w:rsidRDefault="00993358" w:rsidP="00BA64E3">
      <w:pPr>
        <w:pStyle w:val="NormalWeb"/>
        <w:spacing w:before="0" w:beforeAutospacing="0" w:after="0" w:afterAutospacing="0" w:line="276" w:lineRule="auto"/>
        <w:ind w:left="709" w:firstLine="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Д</w:t>
      </w:r>
      <w:r w:rsidRPr="002E7B0E">
        <w:rPr>
          <w:rFonts w:ascii="Calibri" w:hAnsi="Calibri" w:cs="Calibri"/>
          <w:sz w:val="22"/>
          <w:szCs w:val="22"/>
        </w:rPr>
        <w:t>ля учеников  юристом Территориального центра помощи семье и детям Адмиралтейского района Галанцевой С.М. проведена деловая игра «Экстремизм и молодежь: ответственность несовершеннолетних».</w:t>
      </w:r>
    </w:p>
    <w:p w:rsidR="00993358" w:rsidRDefault="00993358" w:rsidP="00BA64E3">
      <w:pPr>
        <w:pStyle w:val="NormalWeb"/>
        <w:spacing w:before="0" w:beforeAutospacing="0" w:after="0" w:afterAutospacing="0" w:line="276" w:lineRule="auto"/>
        <w:ind w:left="709" w:firstLine="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Для улучшения среды школы, обеспечивающей здоровьесберегающий характер образовательного процесса, был капитально отремонтирован спортивный зал школы. В рамках проекта </w:t>
      </w:r>
      <w:r w:rsidRPr="00244804">
        <w:rPr>
          <w:rFonts w:ascii="Calibri" w:hAnsi="Calibri" w:cs="Calibri"/>
          <w:sz w:val="22"/>
          <w:szCs w:val="22"/>
        </w:rPr>
        <w:t>«Мой стиль - здоровый образ жизни»</w:t>
      </w:r>
      <w:r>
        <w:rPr>
          <w:rFonts w:ascii="Calibri" w:hAnsi="Calibri" w:cs="Calibri"/>
          <w:sz w:val="22"/>
          <w:szCs w:val="22"/>
        </w:rPr>
        <w:t xml:space="preserve"> школа проводит ряд традиционных физкультурно-спортивных оздоровительных мероприятий: осенний туристический слёт, соревнования между классами по волейболу и баскетболу, «Веселые старты», «А ну-ка, парни» и др. В отделении дополнительного образования  школы работают 5  спортивных секций с охватом более 150 человек.</w:t>
      </w:r>
    </w:p>
    <w:p w:rsidR="00993358" w:rsidRPr="002E7B0E" w:rsidRDefault="00993358" w:rsidP="00BA64E3">
      <w:pPr>
        <w:pStyle w:val="NormalWeb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  <w:r w:rsidRPr="00E63399">
        <w:rPr>
          <w:noProof/>
          <w:color w:val="808080"/>
        </w:rPr>
        <w:pict>
          <v:shape id="Рисунок 4" o:spid="_x0000_i1036" type="#_x0000_t75" style="width:282.75pt;height:210.75pt;visibility:visible">
            <v:imagedata r:id="rId19" o:title=""/>
          </v:shape>
        </w:pict>
      </w:r>
    </w:p>
    <w:p w:rsidR="00993358" w:rsidRDefault="00993358" w:rsidP="00BA64E3">
      <w:pPr>
        <w:pStyle w:val="ListParagraph"/>
        <w:spacing w:after="0"/>
        <w:jc w:val="center"/>
        <w:rPr>
          <w:color w:val="808080"/>
        </w:rPr>
      </w:pPr>
      <w:r w:rsidRPr="00EE1B8D">
        <w:rPr>
          <w:noProof/>
          <w:lang w:eastAsia="ru-RU"/>
        </w:rPr>
        <w:pict>
          <v:shape id="Рисунок 13" o:spid="_x0000_i1037" type="#_x0000_t75" alt="http://school229.ru/wp-content/gallery/turslet-2013/img_0839.jpg" style="width:324pt;height:3in;visibility:visible">
            <v:imagedata r:id="rId20" o:title=""/>
          </v:shape>
        </w:pict>
      </w:r>
    </w:p>
    <w:p w:rsidR="00993358" w:rsidRDefault="00993358" w:rsidP="00BA64E3">
      <w:pPr>
        <w:pStyle w:val="ListParagraph"/>
        <w:spacing w:after="0"/>
        <w:jc w:val="center"/>
        <w:rPr>
          <w:b/>
        </w:rPr>
      </w:pPr>
      <w:r w:rsidRPr="00EE1B8D">
        <w:rPr>
          <w:noProof/>
          <w:lang w:eastAsia="ru-RU"/>
        </w:rPr>
        <w:pict>
          <v:shape id="Рисунок 14" o:spid="_x0000_i1038" type="#_x0000_t75" alt="http://school229.ru/wp-content/gallery/turslet-2013/img_0930.jpg" style="width:324pt;height:3in;visibility:visible">
            <v:imagedata r:id="rId21" o:title=""/>
          </v:shape>
        </w:pict>
      </w:r>
    </w:p>
    <w:p w:rsidR="00993358" w:rsidRDefault="00993358" w:rsidP="00BA64E3">
      <w:pPr>
        <w:pStyle w:val="ListParagraph"/>
        <w:spacing w:after="0"/>
        <w:rPr>
          <w:b/>
        </w:rPr>
      </w:pPr>
    </w:p>
    <w:p w:rsidR="00993358" w:rsidRDefault="00993358" w:rsidP="00BA64E3">
      <w:pPr>
        <w:pStyle w:val="ListParagraph"/>
        <w:spacing w:after="0"/>
        <w:ind w:firstLine="696"/>
      </w:pPr>
      <w:r w:rsidRPr="006B33B1">
        <w:t>В соответствии с планом реализации проекта «Одаренные дети»</w:t>
      </w:r>
      <w:r>
        <w:t xml:space="preserve"> школа проводит ежегодную научно-практическую конференцию «Мир вокруг нас», где учащиеся 8-11 классов представляют результаты своих исследовательских работ, лучшие из которых участвуют в районной межшкольной научно-практической конференции «Лабиринты наук». В 2014 году были отмечены следующие работы:</w:t>
      </w:r>
    </w:p>
    <w:tbl>
      <w:tblPr>
        <w:tblW w:w="92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0"/>
        <w:gridCol w:w="2032"/>
        <w:gridCol w:w="2694"/>
        <w:gridCol w:w="3969"/>
      </w:tblGrid>
      <w:tr w:rsidR="00993358" w:rsidRPr="00CF23AB" w:rsidTr="006B33B1">
        <w:trPr>
          <w:trHeight w:val="584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№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Ф. И. ученика</w:t>
            </w: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Победители, призеры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center"/>
              <w:rPr>
                <w:rFonts w:cs="Calibri"/>
              </w:rPr>
            </w:pPr>
            <w:r w:rsidRPr="006B33B1">
              <w:rPr>
                <w:rFonts w:cs="Calibri"/>
              </w:rPr>
              <w:t>Тема</w:t>
            </w:r>
          </w:p>
        </w:tc>
      </w:tr>
      <w:tr w:rsidR="00993358" w:rsidRPr="00CF23AB" w:rsidTr="006B33B1">
        <w:trPr>
          <w:trHeight w:val="325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1.</w:t>
            </w: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</w:p>
        </w:tc>
        <w:tc>
          <w:tcPr>
            <w:tcW w:w="2032" w:type="dxa"/>
          </w:tcPr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Найко Кирилл </w:t>
            </w:r>
          </w:p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Победитель </w:t>
            </w:r>
            <w:r w:rsidRPr="006B33B1">
              <w:rPr>
                <w:rFonts w:cs="Calibri"/>
                <w:lang w:val="en-US"/>
              </w:rPr>
              <w:t>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"Снижение зрительных функций у детей и подростков»</w:t>
            </w:r>
          </w:p>
        </w:tc>
      </w:tr>
      <w:tr w:rsidR="00993358" w:rsidRPr="00CF23AB" w:rsidTr="006B33B1">
        <w:trPr>
          <w:trHeight w:val="184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2.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Витюков Лев </w:t>
            </w: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Победитель</w:t>
            </w:r>
            <w:r w:rsidRPr="006B33B1">
              <w:rPr>
                <w:rFonts w:cs="Calibri"/>
                <w:lang w:val="en-US"/>
              </w:rPr>
              <w:t xml:space="preserve"> 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«Метро как способ транспортной проблемы Санкт – Петербурга»</w:t>
            </w:r>
          </w:p>
        </w:tc>
      </w:tr>
      <w:tr w:rsidR="00993358" w:rsidRPr="00CF23AB" w:rsidTr="006B33B1">
        <w:trPr>
          <w:trHeight w:val="387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3.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Федосов Арсений </w:t>
            </w: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  <w:b/>
              </w:rPr>
            </w:pP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  <w:lang w:val="en-US"/>
              </w:rPr>
            </w:pPr>
            <w:r w:rsidRPr="006B33B1">
              <w:rPr>
                <w:rFonts w:cs="Calibri"/>
              </w:rPr>
              <w:t xml:space="preserve">Призер </w:t>
            </w:r>
            <w:r w:rsidRPr="006B33B1">
              <w:rPr>
                <w:rFonts w:cs="Calibri"/>
                <w:lang w:val="en-US"/>
              </w:rPr>
              <w:t>II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"Влияние мультфильмов на психику детей младшего школьного возраста"</w:t>
            </w:r>
          </w:p>
        </w:tc>
      </w:tr>
      <w:tr w:rsidR="00993358" w:rsidRPr="00CF23AB" w:rsidTr="006B33B1">
        <w:trPr>
          <w:trHeight w:val="342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4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Тараскина Елена</w:t>
            </w: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Призер </w:t>
            </w:r>
            <w:r w:rsidRPr="006B33B1">
              <w:rPr>
                <w:rFonts w:cs="Calibri"/>
                <w:lang w:val="en-US"/>
              </w:rPr>
              <w:t>II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"Влияние кинематографа на популярность зарубежной литературы в России"</w:t>
            </w:r>
          </w:p>
        </w:tc>
      </w:tr>
      <w:tr w:rsidR="00993358" w:rsidRPr="00CF23AB" w:rsidTr="006B33B1">
        <w:trPr>
          <w:trHeight w:val="352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5.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Хан Марина</w:t>
            </w: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  <w:lang w:val="en-US"/>
              </w:rPr>
            </w:pPr>
            <w:r w:rsidRPr="006B33B1">
              <w:rPr>
                <w:rFonts w:cs="Calibri"/>
              </w:rPr>
              <w:t>Призер</w:t>
            </w:r>
            <w:r w:rsidRPr="006B33B1">
              <w:rPr>
                <w:rFonts w:cs="Calibri"/>
                <w:lang w:val="en-US"/>
              </w:rPr>
              <w:t xml:space="preserve"> III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"Ложь - так ли она проста?!"</w:t>
            </w:r>
          </w:p>
        </w:tc>
      </w:tr>
      <w:tr w:rsidR="00993358" w:rsidRPr="00CF23AB" w:rsidTr="006B33B1">
        <w:tblPrEx>
          <w:tblLook w:val="00A0"/>
        </w:tblPrEx>
        <w:trPr>
          <w:trHeight w:val="558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6.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Гукасова Тереза </w:t>
            </w: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  <w:lang w:val="en-US"/>
              </w:rPr>
            </w:pPr>
            <w:r w:rsidRPr="006B33B1">
              <w:rPr>
                <w:rFonts w:cs="Calibri"/>
              </w:rPr>
              <w:t>Призер</w:t>
            </w:r>
            <w:r w:rsidRPr="006B33B1">
              <w:rPr>
                <w:rFonts w:cs="Calibri"/>
                <w:lang w:val="en-US"/>
              </w:rPr>
              <w:t xml:space="preserve"> III</w:t>
            </w:r>
            <w:r w:rsidRPr="006B33B1">
              <w:rPr>
                <w:rFonts w:cs="Calibri"/>
              </w:rPr>
              <w:t xml:space="preserve"> степени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"Влияние самооценки на поведение человека в обществе"</w:t>
            </w:r>
          </w:p>
        </w:tc>
      </w:tr>
      <w:tr w:rsidR="00993358" w:rsidRPr="00CF23AB" w:rsidTr="006B33B1">
        <w:tblPrEx>
          <w:tblLook w:val="00A0"/>
        </w:tblPrEx>
        <w:trPr>
          <w:trHeight w:val="550"/>
        </w:trPr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7.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pStyle w:val="ListParagraph"/>
              <w:spacing w:after="0"/>
              <w:ind w:left="0"/>
              <w:rPr>
                <w:rFonts w:cs="Calibri"/>
              </w:rPr>
            </w:pPr>
            <w:r w:rsidRPr="006B33B1">
              <w:rPr>
                <w:rFonts w:cs="Calibri"/>
              </w:rPr>
              <w:t xml:space="preserve">Крестьянинов Сергей </w:t>
            </w: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Приз зрительских симпатий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«Вегетарианство»</w:t>
            </w:r>
          </w:p>
        </w:tc>
      </w:tr>
      <w:tr w:rsidR="00993358" w:rsidRPr="00CF23AB" w:rsidTr="006B33B1">
        <w:tblPrEx>
          <w:tblLook w:val="00A0"/>
        </w:tblPrEx>
        <w:tc>
          <w:tcPr>
            <w:tcW w:w="520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</w:p>
          <w:p w:rsidR="00993358" w:rsidRPr="006B33B1" w:rsidRDefault="00993358" w:rsidP="00BA64E3">
            <w:pPr>
              <w:tabs>
                <w:tab w:val="left" w:pos="945"/>
              </w:tabs>
              <w:spacing w:after="0"/>
              <w:jc w:val="right"/>
              <w:rPr>
                <w:rFonts w:cs="Calibri"/>
              </w:rPr>
            </w:pPr>
            <w:r w:rsidRPr="006B33B1">
              <w:rPr>
                <w:rFonts w:cs="Calibri"/>
              </w:rPr>
              <w:t>8.</w:t>
            </w:r>
          </w:p>
        </w:tc>
        <w:tc>
          <w:tcPr>
            <w:tcW w:w="2032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  <w:b/>
              </w:rPr>
            </w:pPr>
            <w:r w:rsidRPr="006B33B1">
              <w:rPr>
                <w:rFonts w:cs="Calibri"/>
              </w:rPr>
              <w:t xml:space="preserve">Волков Антон   </w:t>
            </w:r>
          </w:p>
        </w:tc>
        <w:tc>
          <w:tcPr>
            <w:tcW w:w="2694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Приз зрительских симпатий</w:t>
            </w:r>
          </w:p>
        </w:tc>
        <w:tc>
          <w:tcPr>
            <w:tcW w:w="3969" w:type="dxa"/>
          </w:tcPr>
          <w:p w:rsidR="00993358" w:rsidRPr="006B33B1" w:rsidRDefault="00993358" w:rsidP="00BA64E3">
            <w:pPr>
              <w:tabs>
                <w:tab w:val="left" w:pos="945"/>
              </w:tabs>
              <w:spacing w:after="0"/>
              <w:rPr>
                <w:rFonts w:cs="Calibri"/>
              </w:rPr>
            </w:pPr>
            <w:r w:rsidRPr="006B33B1">
              <w:rPr>
                <w:rFonts w:cs="Calibri"/>
              </w:rPr>
              <w:t>"Сила воли как одна из важнейших черт характера человека"</w:t>
            </w:r>
          </w:p>
        </w:tc>
      </w:tr>
    </w:tbl>
    <w:p w:rsidR="00993358" w:rsidRDefault="00993358" w:rsidP="00BA64E3">
      <w:pPr>
        <w:pStyle w:val="ListParagraph"/>
        <w:spacing w:after="0"/>
      </w:pPr>
    </w:p>
    <w:p w:rsidR="00993358" w:rsidRDefault="00993358" w:rsidP="00BA64E3">
      <w:pPr>
        <w:pStyle w:val="ListParagraph"/>
        <w:spacing w:after="0"/>
      </w:pPr>
    </w:p>
    <w:p w:rsidR="00993358" w:rsidRDefault="00993358" w:rsidP="00BA64E3">
      <w:pPr>
        <w:pStyle w:val="ListParagraph"/>
        <w:spacing w:after="0"/>
      </w:pPr>
      <w:r w:rsidRPr="00EE1B8D">
        <w:rPr>
          <w:noProof/>
          <w:lang w:eastAsia="ru-RU"/>
        </w:rPr>
        <w:pict>
          <v:shape id="Рисунок 3" o:spid="_x0000_i1039" type="#_x0000_t75" style="width:440.25pt;height:183.75pt;visibility:visible">
            <v:imagedata r:id="rId22" o:title="" croptop="17650f" cropbottom="18663f" cropleft="8065f" cropright="10648f"/>
          </v:shape>
        </w:pict>
      </w:r>
    </w:p>
    <w:p w:rsidR="00993358" w:rsidRDefault="00993358" w:rsidP="00BA64E3">
      <w:pPr>
        <w:pStyle w:val="ListParagraph"/>
        <w:spacing w:after="0"/>
      </w:pPr>
    </w:p>
    <w:p w:rsidR="00993358" w:rsidRDefault="00993358" w:rsidP="00BA64E3">
      <w:pPr>
        <w:pStyle w:val="ListParagraph"/>
        <w:spacing w:after="0"/>
        <w:ind w:firstLine="696"/>
        <w:jc w:val="both"/>
      </w:pPr>
      <w:r>
        <w:t>Также в школе была создана команда учащихся 9-11 классов для участия в городских и международных математических играх «Точка опоры»( рук. Пассова М.В.) Команда успешно участвовала в международных  играх  в г.Москва и в г.Казань и стала дипломантом.</w:t>
      </w:r>
    </w:p>
    <w:p w:rsidR="00993358" w:rsidRPr="006B33B1" w:rsidRDefault="00993358" w:rsidP="00872ACC">
      <w:pPr>
        <w:pStyle w:val="ListParagraph"/>
        <w:spacing w:after="0"/>
        <w:jc w:val="center"/>
      </w:pPr>
      <w:r w:rsidRPr="00EE1B8D">
        <w:rPr>
          <w:noProof/>
          <w:lang w:eastAsia="ru-RU"/>
        </w:rPr>
        <w:pict>
          <v:shape id="Рисунок 18" o:spid="_x0000_i1040" type="#_x0000_t75" alt="http://school229.ru/wp-content/gallery/gorodskie-matematicheskie-igryi/dsc09167.jpg" style="width:327pt;height:215.25pt;visibility:visible">
            <v:imagedata r:id="rId23" o:title="" cropbottom="9846f" cropright="1421f"/>
          </v:shape>
        </w:pict>
      </w:r>
    </w:p>
    <w:p w:rsidR="00993358" w:rsidRDefault="00993358" w:rsidP="00BA64E3">
      <w:pPr>
        <w:pStyle w:val="ListParagraph"/>
        <w:spacing w:after="0"/>
      </w:pPr>
    </w:p>
    <w:p w:rsidR="00993358" w:rsidRDefault="00993358" w:rsidP="00872ACC">
      <w:pPr>
        <w:spacing w:after="0"/>
        <w:ind w:firstLine="708"/>
      </w:pPr>
    </w:p>
    <w:p w:rsidR="00993358" w:rsidRDefault="00993358" w:rsidP="00BA64E3">
      <w:pPr>
        <w:pStyle w:val="ListParagraph"/>
        <w:spacing w:after="0"/>
        <w:ind w:left="1080" w:firstLine="336"/>
        <w:jc w:val="both"/>
      </w:pPr>
      <w:r>
        <w:t>Для обеспечения открытости и доступности информации о школе функционирует сайт, представляющий разнообразную информацию по различным областям деятельности школы.</w:t>
      </w:r>
    </w:p>
    <w:p w:rsidR="00993358" w:rsidRDefault="00993358" w:rsidP="002F678A">
      <w:pPr>
        <w:pStyle w:val="ListParagraph"/>
        <w:spacing w:after="0"/>
        <w:ind w:left="1080" w:firstLine="336"/>
        <w:jc w:val="both"/>
      </w:pPr>
      <w:r>
        <w:t>В течение последних 8 лет ежегодно проходит анкетирование родителей как участников образовательного процесса, где они имеют возможность дать независимую оценку деятельности школы и высказать свои пожелания. Результаты анкетирования обсуждаются на педагогическом совете. В данных диаграммах представлены результаты опроса родителей в декабре 2013 года.</w:t>
      </w:r>
    </w:p>
    <w:p w:rsidR="00993358" w:rsidRPr="002F678A" w:rsidRDefault="00993358" w:rsidP="002F678A">
      <w:pPr>
        <w:rPr>
          <w:sz w:val="24"/>
          <w:szCs w:val="24"/>
          <w:u w:val="single"/>
        </w:rPr>
      </w:pPr>
      <w:r>
        <w:rPr>
          <w:noProof/>
          <w:lang w:eastAsia="ru-RU"/>
        </w:rPr>
        <w:pict>
          <v:shape id="_x0000_s1027" type="#_x0000_t75" style="position:absolute;margin-left:5.45pt;margin-top:44.95pt;width:445.9pt;height:86.4pt;z-index:251655168;visibility:visible;mso-wrap-distance-left:16.68pt;mso-wrap-distance-top:44.64pt;mso-wrap-distance-right:23.4pt;mso-wrap-distance-bottom:12.96pt">
            <v:imagedata r:id="rId24" o:title=""/>
          </v:shape>
          <o:OLEObject Type="Embed" ProgID="Excel.Chart.8" ShapeID="_x0000_s1027" DrawAspect="Content" ObjectID="_1471168716" r:id="rId25"/>
        </w:pict>
      </w:r>
      <w:r w:rsidRPr="002F678A">
        <w:rPr>
          <w:sz w:val="24"/>
          <w:szCs w:val="24"/>
          <w:u w:val="single"/>
        </w:rPr>
        <w:t>Уровень удовлетворенности родителей о</w:t>
      </w:r>
      <w:r>
        <w:rPr>
          <w:sz w:val="24"/>
          <w:szCs w:val="24"/>
          <w:u w:val="single"/>
        </w:rPr>
        <w:t>бразовательным процессом в школе</w:t>
      </w:r>
    </w:p>
    <w:p w:rsidR="00993358" w:rsidRPr="002F678A" w:rsidRDefault="00993358" w:rsidP="002F678A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 w:rsidRPr="002F678A">
        <w:rPr>
          <w:sz w:val="24"/>
          <w:szCs w:val="24"/>
        </w:rPr>
        <w:t>Образовательной программой</w:t>
      </w: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sz w:val="24"/>
          <w:szCs w:val="24"/>
        </w:rPr>
      </w:pPr>
      <w:r>
        <w:rPr>
          <w:noProof/>
          <w:lang w:eastAsia="ru-RU"/>
        </w:rPr>
        <w:pict>
          <v:shape id="_x0000_s1028" type="#_x0000_t75" style="position:absolute;margin-left:17.45pt;margin-top:27.45pt;width:421.9pt;height:93.6pt;z-index:251656192;visibility:visible;mso-wrap-distance-left:40.68pt;mso-wrap-distance-top:10.56pt;mso-wrap-distance-right:23.4pt;mso-wrap-distance-bottom:39.84pt">
            <v:imagedata r:id="rId26" o:title=""/>
          </v:shape>
          <o:OLEObject Type="Embed" ProgID="Excel.Chart.8" ShapeID="_x0000_s1028" DrawAspect="Content" ObjectID="_1471168717" r:id="rId27"/>
        </w:pict>
      </w:r>
      <w:r w:rsidRPr="002F678A">
        <w:rPr>
          <w:sz w:val="24"/>
          <w:szCs w:val="24"/>
        </w:rPr>
        <w:t>Условиями для развития индивидуальных способностей ребенка</w:t>
      </w:r>
    </w:p>
    <w:p w:rsidR="00993358" w:rsidRPr="002F678A" w:rsidRDefault="00993358" w:rsidP="002F678A">
      <w:pPr>
        <w:rPr>
          <w:sz w:val="24"/>
          <w:szCs w:val="24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Pr="007B743D" w:rsidRDefault="00993358" w:rsidP="007B743D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lang w:eastAsia="ru-RU"/>
        </w:rPr>
        <w:pict>
          <v:shape id="_x0000_s1029" type="#_x0000_t75" style="position:absolute;left:0;text-align:left;margin-left:1.35pt;margin-top:47.6pt;width:443.5pt;height:93.6pt;z-index:251658240;visibility:visible;mso-wrap-distance-left:18.6pt;mso-wrap-distance-top:37.44pt;mso-wrap-distance-right:23.88pt;mso-wrap-distance-bottom:12.96pt">
            <v:imagedata r:id="rId28" o:title=""/>
          </v:shape>
          <o:OLEObject Type="Embed" ProgID="Excel.Chart.8" ShapeID="_x0000_s1029" DrawAspect="Content" ObjectID="_1471168718" r:id="rId29"/>
        </w:pict>
      </w:r>
      <w:r w:rsidRPr="007B743D">
        <w:rPr>
          <w:sz w:val="24"/>
          <w:szCs w:val="24"/>
        </w:rPr>
        <w:t xml:space="preserve">Материально-технической оснащенностью школы </w:t>
      </w:r>
    </w:p>
    <w:p w:rsidR="00993358" w:rsidRPr="007B743D" w:rsidRDefault="00993358" w:rsidP="002F678A">
      <w:pPr>
        <w:ind w:left="360"/>
        <w:rPr>
          <w:sz w:val="24"/>
          <w:szCs w:val="24"/>
        </w:rPr>
      </w:pPr>
      <w:r w:rsidRPr="007B743D">
        <w:rPr>
          <w:sz w:val="24"/>
          <w:szCs w:val="24"/>
        </w:rPr>
        <w:t>(в.т.ч. обеспеченностью учебными пособиями, технологическим и компьютерным оборудованием)</w:t>
      </w:r>
    </w:p>
    <w:p w:rsidR="00993358" w:rsidRDefault="00993358" w:rsidP="002F678A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-10.3pt;margin-top:419.3pt;width:445.45pt;height:124.3pt;z-index:251657216;visibility:visible;mso-wrap-distance-left:16.68pt;mso-wrap-distance-top:6.72pt;mso-wrap-distance-right:23.88pt;mso-wrap-distance-bottom:12.96pt">
            <v:imagedata r:id="rId30" o:title=""/>
          </v:shape>
          <o:OLEObject Type="Embed" ProgID="Excel.Chart.8" ShapeID="_x0000_s1030" DrawAspect="Content" ObjectID="_1471168719" r:id="rId31"/>
        </w:pict>
      </w: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margin-left:-17.05pt;margin-top:44.85pt;width:445.9pt;height:86.4pt;z-index:251659264;visibility:visible;mso-wrap-distance-left:16.68pt;mso-wrap-distance-top:44.64pt;mso-wrap-distance-right:23.4pt;mso-wrap-distance-bottom:12.96pt">
            <v:imagedata r:id="rId32" o:title=""/>
          </v:shape>
          <o:OLEObject Type="Embed" ProgID="Excel.Chart.8" ShapeID="_x0000_s1031" DrawAspect="Content" ObjectID="_1471168720" r:id="rId33"/>
        </w:pict>
      </w:r>
    </w:p>
    <w:p w:rsidR="00993358" w:rsidRPr="007B743D" w:rsidRDefault="00993358" w:rsidP="002F678A">
      <w:pPr>
        <w:rPr>
          <w:sz w:val="24"/>
          <w:szCs w:val="24"/>
        </w:rPr>
      </w:pPr>
      <w:r w:rsidRPr="007B743D">
        <w:rPr>
          <w:sz w:val="24"/>
          <w:szCs w:val="24"/>
        </w:rPr>
        <w:t>Охраной здоровья</w:t>
      </w: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2F678A">
      <w:pPr>
        <w:rPr>
          <w:b/>
          <w:sz w:val="28"/>
          <w:szCs w:val="28"/>
        </w:rPr>
      </w:pPr>
    </w:p>
    <w:p w:rsidR="00993358" w:rsidRPr="007B743D" w:rsidRDefault="00993358" w:rsidP="007B743D">
      <w:pPr>
        <w:tabs>
          <w:tab w:val="left" w:pos="2160"/>
        </w:tabs>
        <w:ind w:left="360"/>
        <w:rPr>
          <w:sz w:val="24"/>
          <w:szCs w:val="24"/>
        </w:rPr>
      </w:pPr>
      <w:r>
        <w:rPr>
          <w:noProof/>
          <w:lang w:eastAsia="ru-RU"/>
        </w:rPr>
        <w:pict>
          <v:shape id="_x0000_s1032" type="#_x0000_t75" style="position:absolute;left:0;text-align:left;margin-left:9.2pt;margin-top:29.05pt;width:445.9pt;height:86.4pt;z-index:251660288;visibility:visible;mso-wrap-distance-left:16.68pt;mso-wrap-distance-top:44.64pt;mso-wrap-distance-right:23.4pt;mso-wrap-distance-bottom:12.96pt">
            <v:imagedata r:id="rId34" o:title=""/>
          </v:shape>
          <o:OLEObject Type="Embed" ProgID="Excel.Chart.8" ShapeID="_x0000_s1032" DrawAspect="Content" ObjectID="_1471168721" r:id="rId35"/>
        </w:pict>
      </w:r>
      <w:r w:rsidRPr="007B743D">
        <w:rPr>
          <w:sz w:val="24"/>
          <w:szCs w:val="24"/>
        </w:rPr>
        <w:t>Профессионализмом учителей</w:t>
      </w:r>
    </w:p>
    <w:p w:rsidR="00993358" w:rsidRDefault="00993358" w:rsidP="002F678A">
      <w:pPr>
        <w:rPr>
          <w:b/>
          <w:sz w:val="28"/>
          <w:szCs w:val="28"/>
        </w:rPr>
      </w:pPr>
    </w:p>
    <w:p w:rsidR="00993358" w:rsidRDefault="00993358" w:rsidP="007B743D"/>
    <w:p w:rsidR="00993358" w:rsidRDefault="00993358" w:rsidP="00BA64E3">
      <w:pPr>
        <w:spacing w:after="0"/>
        <w:ind w:left="720"/>
        <w:jc w:val="both"/>
      </w:pPr>
      <w:r>
        <w:tab/>
        <w:t>Получили положительный отклик и ежегодные родительские конференции, где обсуждаются наиболее острые вопросы воспитания и обучения учащихся.</w:t>
      </w:r>
    </w:p>
    <w:p w:rsidR="00993358" w:rsidRDefault="00993358" w:rsidP="00AE7ED6">
      <w:pPr>
        <w:spacing w:after="0"/>
        <w:ind w:left="720" w:firstLine="698"/>
        <w:jc w:val="both"/>
      </w:pPr>
      <w:r>
        <w:t>В течение 5 лет школа организует проведение независимой экспертизы ООО «Школа» предметной обученности учащихся  по различным предметам, что дает возможность своевременно вносить коррективы в рабочие программы и добиваться более высоких результатов по итогам года.</w:t>
      </w:r>
    </w:p>
    <w:p w:rsidR="00993358" w:rsidRDefault="00993358" w:rsidP="00AE7ED6">
      <w:pPr>
        <w:spacing w:after="0"/>
        <w:jc w:val="both"/>
      </w:pPr>
      <w:r>
        <w:rPr>
          <w:noProof/>
          <w:lang w:eastAsia="ru-RU"/>
        </w:rPr>
        <w:pict>
          <v:shape id="Object 5" o:spid="_x0000_s1033" type="#_x0000_t75" style="position:absolute;left:0;text-align:left;margin-left:58.2pt;margin-top:6pt;width:361.7pt;height:193.45pt;z-index:251661312;visibility:visible">
            <v:imagedata r:id="rId36" o:title=""/>
          </v:shape>
          <o:OLEObject Type="Embed" ProgID="MSGraph.Chart.8" ShapeID="Object 5" DrawAspect="Content" ObjectID="_1471168722" r:id="rId37">
            <o:FieldCodes>\s</o:FieldCodes>
          </o:OLEObject>
        </w:pict>
      </w: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</w:p>
    <w:p w:rsidR="00993358" w:rsidRDefault="00993358" w:rsidP="00BA64E3">
      <w:pPr>
        <w:pStyle w:val="ListParagraph"/>
        <w:spacing w:after="0"/>
        <w:ind w:firstLine="696"/>
        <w:jc w:val="both"/>
      </w:pPr>
      <w:r>
        <w:t>Реализуя подпрограмму «Новое качество педагогического труда» Программы развития ГБОУ средней школы №229 на 2012-2016 годы, педколлектив много работает над созданием условий для мотивации и реализации творческой деятельности каждого педагога. Большинство учителей имеет публикации на различных педагогических сайтах , молодой учитель Пузанова Ю.М. участвовала в конкурсе педдостижений в номинации «педагогические надежды», а классный руководитель 7б класса Козьмина Л.Б. в номинации « Специалист сопровождения».</w:t>
      </w:r>
    </w:p>
    <w:p w:rsidR="00993358" w:rsidRDefault="00993358" w:rsidP="00BA64E3">
      <w:pPr>
        <w:pStyle w:val="ListParagraph"/>
        <w:spacing w:after="0"/>
        <w:jc w:val="both"/>
      </w:pPr>
      <w:r>
        <w:t>В целях достижения высокого уровня готовности учителей к реализации ФГОС второго поколения, 85% педагогов прошли курсовую подготовку по организации современного урока в условиях внедрения ФГОС.</w:t>
      </w:r>
    </w:p>
    <w:p w:rsidR="00993358" w:rsidRDefault="00993358" w:rsidP="00BA64E3">
      <w:pPr>
        <w:pStyle w:val="ListParagraph"/>
        <w:spacing w:after="0"/>
        <w:jc w:val="both"/>
      </w:pPr>
      <w:r>
        <w:t>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постоянно растет</w:t>
      </w:r>
    </w:p>
    <w:p w:rsidR="00993358" w:rsidRDefault="00993358" w:rsidP="00BA64E3">
      <w:pPr>
        <w:pStyle w:val="ListParagraph"/>
        <w:spacing w:after="0"/>
        <w:jc w:val="center"/>
      </w:pPr>
      <w:r w:rsidRPr="00EE1B8D">
        <w:rPr>
          <w:noProof/>
          <w:lang w:eastAsia="ru-RU"/>
        </w:rPr>
        <w:object w:dxaOrig="5002" w:dyaOrig="3255">
          <v:shape id="Диаграмма 19" o:spid="_x0000_i1055" type="#_x0000_t75" style="width:249.75pt;height:162.75pt;visibility:visible" o:ole="">
            <v:imagedata r:id="rId38" o:title=""/>
            <o:lock v:ext="edit" aspectratio="f"/>
          </v:shape>
          <o:OLEObject Type="Embed" ProgID="Excel.Chart.8" ShapeID="Диаграмма 19" DrawAspect="Content" ObjectID="_1471168714" r:id="rId39"/>
        </w:object>
      </w:r>
    </w:p>
    <w:p w:rsidR="00993358" w:rsidRDefault="00993358" w:rsidP="00BA64E3">
      <w:pPr>
        <w:pStyle w:val="ListParagraph"/>
        <w:spacing w:after="0"/>
        <w:ind w:firstLine="696"/>
      </w:pPr>
    </w:p>
    <w:p w:rsidR="00993358" w:rsidRDefault="00993358" w:rsidP="00BA64E3">
      <w:pPr>
        <w:spacing w:after="0"/>
      </w:pPr>
    </w:p>
    <w:p w:rsidR="00993358" w:rsidRDefault="00993358" w:rsidP="00BA64E3">
      <w:pPr>
        <w:spacing w:after="0"/>
        <w:ind w:left="360"/>
        <w:jc w:val="both"/>
      </w:pPr>
      <w:r>
        <w:tab/>
        <w:t>Более 10 лет школа работает в инновационном режиме,являясь районной экспериментальной площадкой по темам: «Форма учёта индивидуальных достижений  учащихся старших классов»,«Реализация индивидуальных образовательных программ учащихся на основе сопровождения в условиях  общеобразовательной школы». В 2013 году был выпущен инновационный продукт – методическое пособие «</w:t>
      </w:r>
      <w:r w:rsidRPr="00730DC9">
        <w:rPr>
          <w:rFonts w:cs="Calibri"/>
          <w:lang w:eastAsia="ru-RU"/>
        </w:rPr>
        <w:t>Разработка и реализация</w:t>
      </w:r>
      <w:r>
        <w:rPr>
          <w:rFonts w:cs="Calibri"/>
          <w:lang w:eastAsia="ru-RU"/>
        </w:rPr>
        <w:t xml:space="preserve"> индивидуальных </w:t>
      </w:r>
      <w:r w:rsidRPr="000D59CE">
        <w:rPr>
          <w:rFonts w:cs="Calibri"/>
          <w:lang w:eastAsia="ru-RU"/>
        </w:rPr>
        <w:t>образовательных программ на основе сопровождения в средней школе</w:t>
      </w:r>
      <w:r>
        <w:rPr>
          <w:rFonts w:cs="Calibri"/>
          <w:lang w:eastAsia="ru-RU"/>
        </w:rPr>
        <w:t>», получивший 2 место в районном конкурсе инновационных продуктов.</w:t>
      </w:r>
    </w:p>
    <w:p w:rsidR="00993358" w:rsidRDefault="00993358" w:rsidP="00BA64E3">
      <w:pPr>
        <w:spacing w:after="0"/>
        <w:ind w:left="360"/>
        <w:jc w:val="both"/>
      </w:pPr>
      <w:r>
        <w:t xml:space="preserve"> В 2013-14 учебном году в школе была начата работа по новой теме </w:t>
      </w:r>
      <w:r w:rsidRPr="00730DC9">
        <w:rPr>
          <w:bCs/>
        </w:rPr>
        <w:t>«Модели общественной и общественно-профессиональной экспертизы в системе управления качеством образования</w:t>
      </w:r>
      <w:r>
        <w:t>» , состоялся  педсовет по организации 1 этапа опытно-экспериментальной работы , на котором  выступила доктор педагогических наук профессор АППО Даутова О.Б. На педсовете был утвержден план работы  педколлектива по ОЭР и список учителей-экспериментаторов</w:t>
      </w:r>
    </w:p>
    <w:p w:rsidR="00993358" w:rsidRDefault="00993358" w:rsidP="00BA64E3">
      <w:pPr>
        <w:pStyle w:val="ListParagraph"/>
        <w:spacing w:after="0"/>
        <w:jc w:val="center"/>
      </w:pPr>
      <w:r w:rsidRPr="00EE1B8D">
        <w:rPr>
          <w:noProof/>
          <w:lang w:eastAsia="ru-RU"/>
        </w:rPr>
        <w:pict>
          <v:shape id="Рисунок 1" o:spid="_x0000_i1056" type="#_x0000_t75" style="width:279.75pt;height:187.5pt;visibility:visible">
            <v:imagedata r:id="rId40" o:title="" croptop="8445f" cropright="806f"/>
          </v:shape>
        </w:pict>
      </w:r>
    </w:p>
    <w:p w:rsidR="00993358" w:rsidRDefault="00993358" w:rsidP="00BA64E3">
      <w:pPr>
        <w:pStyle w:val="ListParagraph"/>
        <w:spacing w:after="0"/>
      </w:pPr>
    </w:p>
    <w:p w:rsidR="00993358" w:rsidRDefault="00993358" w:rsidP="00BA64E3">
      <w:pPr>
        <w:pStyle w:val="ListParagraph"/>
        <w:spacing w:after="0"/>
        <w:jc w:val="center"/>
      </w:pPr>
      <w:r w:rsidRPr="00EE1B8D">
        <w:rPr>
          <w:noProof/>
          <w:lang w:eastAsia="ru-RU"/>
        </w:rPr>
        <w:pict>
          <v:shape id="_x0000_i1057" type="#_x0000_t75" style="width:288.75pt;height:189.75pt;visibility:visible">
            <v:imagedata r:id="rId41" o:title="" croptop="9167f" cropright="678f"/>
          </v:shape>
        </w:pict>
      </w:r>
    </w:p>
    <w:p w:rsidR="00993358" w:rsidRPr="00730DC9" w:rsidRDefault="00993358" w:rsidP="00BA64E3">
      <w:pPr>
        <w:spacing w:after="0"/>
        <w:ind w:left="709" w:firstLine="707"/>
      </w:pPr>
      <w:r>
        <w:t xml:space="preserve">Также был проведен районный круглый стол </w:t>
      </w:r>
      <w:r w:rsidRPr="00730DC9">
        <w:t xml:space="preserve">«Доступность качества образования – </w:t>
      </w:r>
      <w:r>
        <w:t xml:space="preserve">миф или </w:t>
      </w:r>
      <w:r w:rsidRPr="00730DC9">
        <w:t>реальность?»</w:t>
      </w:r>
    </w:p>
    <w:p w:rsidR="00993358" w:rsidRDefault="00993358" w:rsidP="00BA64E3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E1B8D">
        <w:rPr>
          <w:noProof/>
          <w:lang w:eastAsia="ru-RU"/>
        </w:rPr>
        <w:pict>
          <v:shape id="Рисунок 6" o:spid="_x0000_i1058" type="#_x0000_t75" style="width:300.75pt;height:225pt;visibility:visible">
            <v:imagedata r:id="rId42" o:title=""/>
          </v:shape>
        </w:pict>
      </w:r>
    </w:p>
    <w:p w:rsidR="00993358" w:rsidRDefault="00993358" w:rsidP="00872ACC">
      <w:pPr>
        <w:pStyle w:val="ListParagraph"/>
        <w:spacing w:after="0"/>
      </w:pPr>
      <w:r>
        <w:t>На фото: учителя-экспериментаторы на очередном заседании круглого стола.</w:t>
      </w:r>
    </w:p>
    <w:p w:rsidR="00993358" w:rsidRPr="00872ACC" w:rsidRDefault="00993358" w:rsidP="00872ACC">
      <w:pPr>
        <w:pStyle w:val="NormalWeb"/>
        <w:spacing w:before="0" w:beforeAutospacing="0" w:after="0" w:afterAutospacing="0" w:line="276" w:lineRule="auto"/>
        <w:ind w:left="709" w:firstLine="707"/>
        <w:jc w:val="both"/>
        <w:rPr>
          <w:rFonts w:ascii="Calibri" w:hAnsi="Calibri" w:cs="Calibri"/>
          <w:sz w:val="22"/>
          <w:szCs w:val="22"/>
        </w:rPr>
      </w:pPr>
      <w:r w:rsidRPr="00B01F44">
        <w:rPr>
          <w:rFonts w:ascii="Calibri" w:hAnsi="Calibri" w:cs="Calibri"/>
          <w:bCs/>
          <w:sz w:val="22"/>
          <w:szCs w:val="22"/>
        </w:rPr>
        <w:t xml:space="preserve">В январе 2014 года  в нашей школе прошел  Мастер-класс </w:t>
      </w:r>
      <w:r w:rsidRPr="00BF7541">
        <w:rPr>
          <w:rFonts w:ascii="Calibri" w:hAnsi="Calibri" w:cs="Calibri"/>
          <w:bCs/>
          <w:iCs/>
          <w:sz w:val="22"/>
          <w:szCs w:val="22"/>
        </w:rPr>
        <w:t>«Эффективное использование рабочего места учителя в начальных классах»</w:t>
      </w:r>
      <w:r w:rsidRPr="00B01F44">
        <w:rPr>
          <w:rFonts w:ascii="Calibri" w:hAnsi="Calibri" w:cs="Calibri"/>
          <w:sz w:val="22"/>
          <w:szCs w:val="22"/>
        </w:rPr>
        <w:t xml:space="preserve"> .</w:t>
      </w:r>
      <w:r w:rsidRPr="00B01F44">
        <w:rPr>
          <w:rFonts w:ascii="Calibri" w:hAnsi="Calibri" w:cs="Calibri"/>
          <w:bCs/>
          <w:sz w:val="22"/>
          <w:szCs w:val="22"/>
        </w:rPr>
        <w:t>На мероприятии присутствовало 25 человек из 16 школ района</w:t>
      </w:r>
    </w:p>
    <w:p w:rsidR="00993358" w:rsidRDefault="00993358" w:rsidP="00BA64E3">
      <w:pPr>
        <w:spacing w:after="0"/>
        <w:ind w:firstLine="567"/>
      </w:pPr>
      <w:r w:rsidRPr="00EE1B8D">
        <w:rPr>
          <w:noProof/>
          <w:lang w:eastAsia="ru-RU"/>
        </w:rPr>
        <w:pict>
          <v:shape id="Рисунок 7" o:spid="_x0000_i1059" type="#_x0000_t75" style="width:347.25pt;height:209.25pt;visibility:visible">
            <v:imagedata r:id="rId43" o:title="" cropbottom="9564f" cropright="1241f"/>
          </v:shape>
        </w:pict>
      </w:r>
    </w:p>
    <w:p w:rsidR="00993358" w:rsidRDefault="00993358" w:rsidP="00BA64E3">
      <w:pPr>
        <w:spacing w:after="0"/>
        <w:ind w:firstLine="567"/>
      </w:pPr>
      <w:r w:rsidRPr="00EE1B8D">
        <w:rPr>
          <w:noProof/>
          <w:lang w:eastAsia="ru-RU"/>
        </w:rPr>
        <w:pict>
          <v:shape id="Рисунок 8" o:spid="_x0000_i1060" type="#_x0000_t75" style="width:291.75pt;height:218.25pt;visibility:visible">
            <v:imagedata r:id="rId44" o:title=""/>
          </v:shape>
        </w:pict>
      </w:r>
    </w:p>
    <w:p w:rsidR="00993358" w:rsidRDefault="00993358" w:rsidP="00BA64E3">
      <w:pPr>
        <w:spacing w:after="0"/>
        <w:ind w:firstLine="567"/>
      </w:pPr>
      <w:r w:rsidRPr="00EE1B8D">
        <w:rPr>
          <w:noProof/>
          <w:lang w:eastAsia="ru-RU"/>
        </w:rPr>
        <w:pict>
          <v:shape id="Рисунок 9" o:spid="_x0000_i1061" type="#_x0000_t75" style="width:324.75pt;height:243.75pt;visibility:visible">
            <v:imagedata r:id="rId45" o:title=""/>
          </v:shape>
        </w:pict>
      </w:r>
    </w:p>
    <w:p w:rsidR="00993358" w:rsidRDefault="00993358" w:rsidP="00BA64E3">
      <w:pPr>
        <w:pStyle w:val="ListParagraph"/>
        <w:spacing w:after="0"/>
      </w:pPr>
    </w:p>
    <w:p w:rsidR="00993358" w:rsidRDefault="00993358" w:rsidP="00BA64E3">
      <w:pPr>
        <w:spacing w:after="0"/>
        <w:ind w:firstLine="708"/>
      </w:pPr>
    </w:p>
    <w:p w:rsidR="00993358" w:rsidRPr="00EC52C8" w:rsidRDefault="00993358" w:rsidP="00EC52C8">
      <w:pPr>
        <w:rPr>
          <w:u w:val="single"/>
        </w:rPr>
      </w:pPr>
      <w:r>
        <w:rPr>
          <w:u w:val="single"/>
        </w:rPr>
        <w:t xml:space="preserve"> с 01.09.2013 по 01.09.201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Приобретены  учебники и учебные пособия на общую сумму:  755 тысяч рублей, что позволило укомплектовать  школьную библиотеку на 100% учебниками и учебными пособиями.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Художественная литература:  25тысяч 300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Полностью обновлено спортивное оборудование в  школьном спортзале :                432тысячи961 руб.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Форма для школьных спортивных команд: 69 тысяч  рубля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Организация компьютерном классе рабочего места для дистанционного обучения 18 тысяч 800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Приобретение холодильного шкафа для школьной столовой – 25 тысяч 850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Тренажеры  (электронные тиры, «Максим», автоматы) и  обучающие стенды для кабинета ОБЖ : 99 тысяч 863 руб.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Оргтехника: 68 тысяч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Сервер для компьютерного класса: 169 тысяч 365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Хозяйственные товары, бутилированная вода, медицинские материалы: 232 тысячи 700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Капитальный ремонт лестничных клеток с установкой противопожарных перегородок,  противопожарного водопровода,, заменой радиаторов отопления – 1 миллион 983 тысячи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Капитальный ремонт спортивного зала: 939тысяч469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Ремонт кровли над спортивным залом: 59 тысяч 408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Оборудование медицинского блока в соответствии с современными требованиями – 717 тысяч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Приобретение оборудования для медицинского блока – 132 тысячи 964 рубля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Замена противопожарных дверей: 147 тысяч905 рублей.</w:t>
      </w:r>
    </w:p>
    <w:p w:rsidR="00993358" w:rsidRDefault="00993358" w:rsidP="00EC52C8">
      <w:pPr>
        <w:numPr>
          <w:ilvl w:val="0"/>
          <w:numId w:val="11"/>
        </w:numPr>
        <w:spacing w:after="0" w:line="240" w:lineRule="auto"/>
      </w:pPr>
      <w:r>
        <w:t>Установка газосигнализаторов: 166 тысяч рублей.</w:t>
      </w:r>
    </w:p>
    <w:p w:rsidR="00993358" w:rsidRDefault="00993358" w:rsidP="00AE7ED6">
      <w:pPr>
        <w:pStyle w:val="ListParagraph"/>
        <w:spacing w:after="0"/>
      </w:pPr>
    </w:p>
    <w:p w:rsidR="00993358" w:rsidRDefault="00993358" w:rsidP="00BA64E3">
      <w:pPr>
        <w:spacing w:after="0"/>
        <w:jc w:val="center"/>
        <w:rPr>
          <w:b/>
        </w:rPr>
      </w:pPr>
    </w:p>
    <w:p w:rsidR="00993358" w:rsidRDefault="00993358" w:rsidP="00BA64E3">
      <w:pPr>
        <w:spacing w:after="0"/>
        <w:jc w:val="center"/>
        <w:rPr>
          <w:b/>
        </w:rPr>
      </w:pPr>
    </w:p>
    <w:p w:rsidR="00993358" w:rsidRDefault="00993358" w:rsidP="00BA64E3">
      <w:pPr>
        <w:spacing w:after="0"/>
        <w:jc w:val="center"/>
        <w:rPr>
          <w:b/>
        </w:rPr>
      </w:pPr>
    </w:p>
    <w:p w:rsidR="00993358" w:rsidRDefault="00993358" w:rsidP="00BA64E3">
      <w:pPr>
        <w:spacing w:after="0"/>
        <w:jc w:val="center"/>
        <w:rPr>
          <w:b/>
        </w:rPr>
      </w:pPr>
    </w:p>
    <w:p w:rsidR="00993358" w:rsidRPr="000D058E" w:rsidRDefault="00993358" w:rsidP="00BA64E3">
      <w:pPr>
        <w:spacing w:after="0"/>
        <w:jc w:val="center"/>
        <w:rPr>
          <w:b/>
        </w:rPr>
      </w:pPr>
      <w:r w:rsidRPr="000D058E">
        <w:rPr>
          <w:b/>
        </w:rPr>
        <w:t>Основные направления и задачи деятельности педагогического коллектива</w:t>
      </w:r>
    </w:p>
    <w:p w:rsidR="00993358" w:rsidRPr="000D058E" w:rsidRDefault="00993358" w:rsidP="00BA64E3">
      <w:pPr>
        <w:spacing w:after="0"/>
        <w:jc w:val="center"/>
      </w:pPr>
      <w:r w:rsidRPr="000D058E">
        <w:rPr>
          <w:b/>
        </w:rPr>
        <w:t>на 2014-2015 учебный год</w:t>
      </w:r>
    </w:p>
    <w:p w:rsidR="00993358" w:rsidRPr="000D058E" w:rsidRDefault="00993358" w:rsidP="00BA64E3">
      <w:pPr>
        <w:spacing w:after="0"/>
      </w:pPr>
      <w:r w:rsidRPr="000D058E">
        <w:t>Приоритетные направления деятельности педколлектива на 2014-2015</w:t>
      </w:r>
      <w:r>
        <w:t xml:space="preserve"> учебный год</w:t>
      </w:r>
    </w:p>
    <w:p w:rsidR="00993358" w:rsidRPr="000D058E" w:rsidRDefault="00993358" w:rsidP="00BA64E3">
      <w:pPr>
        <w:numPr>
          <w:ilvl w:val="0"/>
          <w:numId w:val="7"/>
        </w:numPr>
        <w:spacing w:after="0"/>
      </w:pPr>
      <w:r w:rsidRPr="000D058E">
        <w:t>Создание условий ( организационных, научно-методических, кадровых, информационных, финансово-экономических, психолого-педагогических и материально-технических), обеспечивающих  успешную реализацию ФГОС НОО и введение ФГОС ООО</w:t>
      </w:r>
    </w:p>
    <w:p w:rsidR="00993358" w:rsidRPr="000D058E" w:rsidRDefault="00993358" w:rsidP="00BA64E3">
      <w:pPr>
        <w:numPr>
          <w:ilvl w:val="0"/>
          <w:numId w:val="7"/>
        </w:numPr>
        <w:spacing w:after="0"/>
      </w:pPr>
      <w:r w:rsidRPr="000D058E">
        <w:t>Обеспечение доступности качественного образования</w:t>
      </w:r>
    </w:p>
    <w:p w:rsidR="00993358" w:rsidRPr="000D058E" w:rsidRDefault="00993358" w:rsidP="00BA64E3">
      <w:pPr>
        <w:numPr>
          <w:ilvl w:val="0"/>
          <w:numId w:val="7"/>
        </w:numPr>
        <w:spacing w:after="0"/>
      </w:pPr>
      <w:r w:rsidRPr="000D058E">
        <w:t>Развитие инновационной деятельности в образовательной сфере (экспериментальная работа, методическая работа педагогического коллектива, научно-исследовательская работа учащихся)</w:t>
      </w:r>
    </w:p>
    <w:p w:rsidR="00993358" w:rsidRPr="000D058E" w:rsidRDefault="00993358" w:rsidP="00BA64E3">
      <w:pPr>
        <w:numPr>
          <w:ilvl w:val="0"/>
          <w:numId w:val="7"/>
        </w:numPr>
        <w:spacing w:after="0"/>
      </w:pPr>
      <w:r w:rsidRPr="000D058E">
        <w:t>Обеспечение условий, способствующих сохранению и укреплению обучающихся, внедрение здоровьесберегающих технологий.</w:t>
      </w:r>
    </w:p>
    <w:p w:rsidR="00993358" w:rsidRDefault="00993358" w:rsidP="00BA64E3">
      <w:pPr>
        <w:numPr>
          <w:ilvl w:val="0"/>
          <w:numId w:val="7"/>
        </w:numPr>
        <w:spacing w:after="0"/>
      </w:pPr>
      <w:r w:rsidRPr="000D058E">
        <w:t>Развитие системы воспитательной и внеурочной деятельности в школе, дополнительного образования, способствующей становлению личности, готовой к социализации в условиях динамично развивающегося мегаполиса, поддержка инициатив детей и молодежи.</w:t>
      </w:r>
    </w:p>
    <w:p w:rsidR="00993358" w:rsidRPr="000D058E" w:rsidRDefault="00993358" w:rsidP="00BA64E3">
      <w:pPr>
        <w:spacing w:after="0"/>
        <w:ind w:left="720"/>
      </w:pPr>
    </w:p>
    <w:p w:rsidR="00993358" w:rsidRPr="000D058E" w:rsidRDefault="00993358" w:rsidP="00BA64E3">
      <w:pPr>
        <w:spacing w:after="0"/>
      </w:pPr>
      <w:r w:rsidRPr="000D058E">
        <w:t>Задачи на 2014-2015</w:t>
      </w:r>
      <w:r>
        <w:t xml:space="preserve"> учебный год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Создание нормативной базы по переходу на ФГОС  ООО.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Мониторинг  эффективности внедрения ФГОС НОО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Внедрение системы оценки достижения планируемых результатов освоения ОП.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Расширение  информационного банка использования современных педагогических технологий учителями  школы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Создание условий для совершенствования внедрения информационно-коммуникационных технологий.</w:t>
      </w:r>
    </w:p>
    <w:p w:rsidR="00993358" w:rsidRPr="000D058E" w:rsidRDefault="00993358" w:rsidP="00BA64E3">
      <w:pPr>
        <w:numPr>
          <w:ilvl w:val="0"/>
          <w:numId w:val="8"/>
        </w:numPr>
        <w:spacing w:after="0"/>
      </w:pPr>
      <w:r w:rsidRPr="000D058E">
        <w:t>Совершенствование социально-психологической службы.</w:t>
      </w:r>
    </w:p>
    <w:p w:rsidR="00993358" w:rsidRDefault="00993358" w:rsidP="00872ACC">
      <w:pPr>
        <w:numPr>
          <w:ilvl w:val="0"/>
          <w:numId w:val="8"/>
        </w:numPr>
        <w:spacing w:after="0"/>
      </w:pPr>
      <w:r w:rsidRPr="000D058E">
        <w:t>Организация 2 этапа  ОЭР школы по теме «</w:t>
      </w:r>
      <w:r w:rsidRPr="00730DC9">
        <w:rPr>
          <w:bCs/>
        </w:rPr>
        <w:t>Модели общественной и общественно-профессиональной экспертизы в системе управления качеством образования</w:t>
      </w:r>
      <w:r>
        <w:t>»</w:t>
      </w:r>
    </w:p>
    <w:sectPr w:rsidR="00993358" w:rsidSect="00CA44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29B07C6F"/>
    <w:multiLevelType w:val="hybridMultilevel"/>
    <w:tmpl w:val="BE3E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353D7"/>
    <w:multiLevelType w:val="hybridMultilevel"/>
    <w:tmpl w:val="BECE87F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337C4FCA"/>
    <w:multiLevelType w:val="hybridMultilevel"/>
    <w:tmpl w:val="6030A40E"/>
    <w:lvl w:ilvl="0" w:tplc="E9B8D45C">
      <w:start w:val="22"/>
      <w:numFmt w:val="decimal"/>
      <w:lvlText w:val="%1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B8C0DE0"/>
    <w:multiLevelType w:val="hybridMultilevel"/>
    <w:tmpl w:val="1070F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B27F64"/>
    <w:multiLevelType w:val="hybridMultilevel"/>
    <w:tmpl w:val="BD644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67E5F0B"/>
    <w:multiLevelType w:val="hybridMultilevel"/>
    <w:tmpl w:val="C2525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76892693"/>
    <w:multiLevelType w:val="hybridMultilevel"/>
    <w:tmpl w:val="48148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8"/>
  </w:num>
  <w:num w:numId="8">
    <w:abstractNumId w:val="6"/>
  </w:num>
  <w:num w:numId="9">
    <w:abstractNumId w:val="7"/>
  </w:num>
  <w:num w:numId="10">
    <w:abstractNumId w:val="2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2364"/>
    <w:rsid w:val="000376EA"/>
    <w:rsid w:val="000468C9"/>
    <w:rsid w:val="00074DF8"/>
    <w:rsid w:val="000D058E"/>
    <w:rsid w:val="000D59CE"/>
    <w:rsid w:val="00136D0A"/>
    <w:rsid w:val="001C5BAB"/>
    <w:rsid w:val="001F3F1D"/>
    <w:rsid w:val="001F7725"/>
    <w:rsid w:val="00213408"/>
    <w:rsid w:val="00230142"/>
    <w:rsid w:val="00244804"/>
    <w:rsid w:val="002E29C3"/>
    <w:rsid w:val="002E7B0E"/>
    <w:rsid w:val="002F678A"/>
    <w:rsid w:val="002F6CE4"/>
    <w:rsid w:val="00432CDD"/>
    <w:rsid w:val="004418E6"/>
    <w:rsid w:val="00485638"/>
    <w:rsid w:val="00561B65"/>
    <w:rsid w:val="005E544F"/>
    <w:rsid w:val="00601B42"/>
    <w:rsid w:val="00621402"/>
    <w:rsid w:val="006772A0"/>
    <w:rsid w:val="006B33B1"/>
    <w:rsid w:val="00730DC9"/>
    <w:rsid w:val="00761AE5"/>
    <w:rsid w:val="007A09B5"/>
    <w:rsid w:val="007B743D"/>
    <w:rsid w:val="00800A36"/>
    <w:rsid w:val="0085372D"/>
    <w:rsid w:val="0086419A"/>
    <w:rsid w:val="00872ACC"/>
    <w:rsid w:val="009103EF"/>
    <w:rsid w:val="00993358"/>
    <w:rsid w:val="009A75F1"/>
    <w:rsid w:val="009C03E7"/>
    <w:rsid w:val="00A17C5F"/>
    <w:rsid w:val="00A51C87"/>
    <w:rsid w:val="00AC1C1B"/>
    <w:rsid w:val="00AC1C46"/>
    <w:rsid w:val="00AE7ED6"/>
    <w:rsid w:val="00B01F44"/>
    <w:rsid w:val="00B9641F"/>
    <w:rsid w:val="00BA64E3"/>
    <w:rsid w:val="00BD204E"/>
    <w:rsid w:val="00BF7541"/>
    <w:rsid w:val="00C144E6"/>
    <w:rsid w:val="00C812F0"/>
    <w:rsid w:val="00C816A9"/>
    <w:rsid w:val="00CA44BB"/>
    <w:rsid w:val="00CD396B"/>
    <w:rsid w:val="00CF23AB"/>
    <w:rsid w:val="00D0347C"/>
    <w:rsid w:val="00D15FCA"/>
    <w:rsid w:val="00D56164"/>
    <w:rsid w:val="00E63399"/>
    <w:rsid w:val="00EC52C8"/>
    <w:rsid w:val="00EE1B8D"/>
    <w:rsid w:val="00F52364"/>
    <w:rsid w:val="00F5414C"/>
    <w:rsid w:val="00F76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2A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772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67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72A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376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1C5BA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7A09B5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C816A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83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8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83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83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10.jpeg"/><Relationship Id="rId26" Type="http://schemas.openxmlformats.org/officeDocument/2006/relationships/image" Target="media/image17.emf"/><Relationship Id="rId39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1.emf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7.bin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6.emf"/><Relationship Id="rId32" Type="http://schemas.openxmlformats.org/officeDocument/2006/relationships/image" Target="media/image20.emf"/><Relationship Id="rId37" Type="http://schemas.openxmlformats.org/officeDocument/2006/relationships/oleObject" Target="embeddings/oleObject11.bin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emf"/><Relationship Id="rId36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image" Target="media/image19.emf"/><Relationship Id="rId35" Type="http://schemas.openxmlformats.org/officeDocument/2006/relationships/oleObject" Target="embeddings/oleObject10.bin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16</Pages>
  <Words>2553</Words>
  <Characters>14555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User</cp:lastModifiedBy>
  <cp:revision>2</cp:revision>
  <cp:lastPrinted>2014-08-24T11:44:00Z</cp:lastPrinted>
  <dcterms:created xsi:type="dcterms:W3CDTF">2014-09-02T09:12:00Z</dcterms:created>
  <dcterms:modified xsi:type="dcterms:W3CDTF">2014-09-02T09:12:00Z</dcterms:modified>
</cp:coreProperties>
</file>